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06184292"/>
        <w:docPartObj>
          <w:docPartGallery w:val="Custom Cover Pages"/>
          <w:docPartUnique/>
        </w:docPartObj>
      </w:sdtPr>
      <w:sdtEndPr/>
      <w:sdtContent>
        <w:p w14:paraId="2BFC110E" w14:textId="77777777" w:rsidR="000F7B6F" w:rsidRPr="006843FE" w:rsidRDefault="000F7B6F" w:rsidP="007A6C43"/>
        <w:p w14:paraId="002713F1" w14:textId="77777777" w:rsidR="000F7B6F" w:rsidRPr="006843FE" w:rsidRDefault="00257CDC" w:rsidP="007A6C43">
          <w:r w:rsidRPr="006843FE">
            <w:rPr>
              <w:noProof/>
              <w:lang w:eastAsia="de-CH"/>
            </w:rPr>
            <w:drawing>
              <wp:inline distT="0" distB="0" distL="0" distR="0" wp14:anchorId="5C7A878C" wp14:editId="63AEFBB9">
                <wp:extent cx="4307955" cy="62865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_logo_pos_RGB.emf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5881" cy="628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634AD75" w14:textId="77777777" w:rsidR="009E4671" w:rsidRPr="006843FE" w:rsidRDefault="009E4671" w:rsidP="007A6C43">
          <w:r w:rsidRPr="006843FE">
            <w:rPr>
              <w:noProof/>
              <w:lang w:eastAsia="de-CH"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4AFBC5B8" wp14:editId="37DCF1B2">
                    <wp:simplePos x="0" y="0"/>
                    <wp:positionH relativeFrom="column">
                      <wp:posOffset>-90170</wp:posOffset>
                    </wp:positionH>
                    <wp:positionV relativeFrom="paragraph">
                      <wp:posOffset>102870</wp:posOffset>
                    </wp:positionV>
                    <wp:extent cx="6896100" cy="2328545"/>
                    <wp:effectExtent l="0" t="0" r="0" b="0"/>
                    <wp:wrapNone/>
                    <wp:docPr id="20" name="Gruppieren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96100" cy="2328545"/>
                              <a:chOff x="0" y="0"/>
                              <a:chExt cx="7245525" cy="2447362"/>
                            </a:xfrm>
                          </wpg:grpSpPr>
                          <wps:wsp>
                            <wps:cNvPr id="21" name="Rechteck 21"/>
                            <wps:cNvSpPr/>
                            <wps:spPr>
                              <a:xfrm>
                                <a:off x="4743115" y="0"/>
                                <a:ext cx="2275427" cy="10889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lIns="90000" tIns="90000" rIns="0" bIns="0" rtlCol="0" anchor="t"/>
                          </wps:wsp>
                          <wpg:grpSp>
                            <wpg:cNvPr id="22" name="Gruppieren 22"/>
                            <wpg:cNvGrpSpPr/>
                            <wpg:grpSpPr>
                              <a:xfrm>
                                <a:off x="0" y="1174462"/>
                                <a:ext cx="1163782" cy="1163782"/>
                                <a:chOff x="0" y="1174462"/>
                                <a:chExt cx="1163782" cy="1163782"/>
                              </a:xfrm>
                            </wpg:grpSpPr>
                            <wps:wsp>
                              <wps:cNvPr id="24" name="Rechteck 24"/>
                              <wps:cNvSpPr/>
                              <wps:spPr>
                                <a:xfrm>
                                  <a:off x="50530" y="1191414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F0F0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lIns="90000" tIns="90000" rIns="0" bIns="0" rtlCol="0" anchor="t"/>
                            </wps:wsp>
                            <pic:pic xmlns:pic="http://schemas.openxmlformats.org/drawingml/2006/picture">
                              <pic:nvPicPr>
                                <pic:cNvPr id="29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4462"/>
                                  <a:ext cx="1163782" cy="116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0" name="Rechteck 40"/>
                            <wps:cNvSpPr/>
                            <wps:spPr>
                              <a:xfrm>
                                <a:off x="5936611" y="1191414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F0F0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lIns="90000" tIns="90000" rIns="0" bIns="0" rtlCol="0" anchor="t"/>
                          </wps:wsp>
                          <pic:pic xmlns:pic="http://schemas.openxmlformats.org/drawingml/2006/picture">
                            <pic:nvPicPr>
                              <pic:cNvPr id="51" name="Grafik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52176" y="1191414"/>
                                <a:ext cx="1255948" cy="12559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Grafik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9901" b="1"/>
                              <a:stretch/>
                            </pic:blipFill>
                            <pic:spPr>
                              <a:xfrm>
                                <a:off x="4634395" y="0"/>
                                <a:ext cx="2611130" cy="183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Grafik 5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5306"/>
                              <a:stretch/>
                            </pic:blipFill>
                            <pic:spPr>
                              <a:xfrm>
                                <a:off x="1246953" y="8965"/>
                                <a:ext cx="3387442" cy="22679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146E535" id="Gruppieren 2" o:spid="_x0000_s1026" style="position:absolute;margin-left:-7.1pt;margin-top:8.1pt;width:543pt;height:183.35pt;z-index:251667456;mso-width-relative:margin;mso-height-relative:margin" coordsize="72455,24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">
                    <v:rect id="Rechteck 21" o:spid="_x0000_s1027" style="position:absolute;left:47431;width:22754;height:10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XFcAA&#10;AADbAAAADwAAAGRycy9kb3ducmV2LnhtbESPX2vCQBDE34V+h2MLvunFCEFST2mlgq/+weclt01C&#10;c3sht6fpt+8Jgo/DzPyGWW9H16kbDaH1bGAxz0ARV962XBu4nPezFaggyBY7z2TgjwJsN2+TNZbW&#10;3/lIt5PUKkE4lGigEelLrUPVkMMw9z1x8n784FCSHGptB7wnuOt0nmWFdthyWmiwp11D1e8pOgN7&#10;cUXU33m1LL5qsdddLMYYjZm+j58foIRGeYWf7YM1kC/g8SX9AL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cXFcAAAADbAAAADwAAAAAAAAAAAAAAAACYAgAAZHJzL2Rvd25y&#10;ZXYueG1sUEsFBgAAAAAEAAQA9QAAAIUDAAAAAA==&#10;" fillcolor="#ebf0f0 [3214]" stroked="f">
                      <v:textbox inset="2.5mm,2.5mm,0,0"/>
                    </v:rect>
                    <v:group id="Gruppieren 22" o:spid="_x0000_s1028" style="position:absolute;top:11744;width:11637;height:11638" coordorigin=",11744" coordsize="11637,1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rect id="Rechteck 24" o:spid="_x0000_s1029" style="position:absolute;left:505;top:11914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oK8EA&#10;AADbAAAADwAAAGRycy9kb3ducmV2LnhtbESP0YrCMBRE3xf2H8Jd2Lc1XSki1SiuoOiLYOsHXJpr&#10;G2xuShK1/v1GEHwcZuYMM18OthM38sE4VvA7ykAQ104bbhScqs3PFESIyBo7x6TgQQGWi8+PORba&#10;3flItzI2IkE4FKigjbEvpAx1SxbDyPXEyTs7bzEm6RupPd4T3HZynGUTadFwWmixp3VL9aW8WgVa&#10;knlsdryfln5fmb/crvPDVqnvr2E1AxFpiO/wq73TCsY5PL+k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qCvBAAAA2wAAAA8AAAAAAAAAAAAAAAAAmAIAAGRycy9kb3du&#10;cmV2LnhtbFBLBQYAAAAABAAEAPUAAACGAwAAAAA=&#10;" fillcolor="#ebf0f0" stroked="f">
                        <v:textbox inset="2.5mm,2.5mm,0,0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9" o:spid="_x0000_s1030" type="#_x0000_t75" style="position:absolute;top:11744;width:11637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KKvEAAAA2wAAAA8AAABkcnMvZG93bnJldi54bWxEj09rAjEUxO+C3yE8wVvNKti6W6NYUeil&#10;4L8evD02r5ulm5clSd3tt28KgsdhZn7DLNe9bcSNfKgdK5hOMhDEpdM1Vwou5/3TAkSIyBobx6Tg&#10;lwKsV8PBEgvtOj7S7RQrkSAcClRgYmwLKUNpyGKYuJY4eV/OW4xJ+kpqj12C20bOsuxZWqw5LRhs&#10;aWuo/D79WAX5PDdvZtv72n5Wh+vV61338qHUeNRvXkFE6uMjfG+/awWzHP6/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KKvEAAAA2wAAAA8AAAAAAAAAAAAAAAAA&#10;nwIAAGRycy9kb3ducmV2LnhtbFBLBQYAAAAABAAEAPcAAACQAwAAAAA=&#10;">
                        <v:imagedata r:id="rId14" o:title=""/>
                        <v:path arrowok="t"/>
                      </v:shape>
                    </v:group>
                    <v:rect id="Rechteck 40" o:spid="_x0000_s1031" style="position:absolute;left:59366;top:11914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LiL8A&#10;AADbAAAADwAAAGRycy9kb3ducmV2LnhtbERP3WrCMBS+H/gO4Qi7m6lShnRGmYKjvRms+gCH5qwN&#10;a05KEm379uZC2OXH9787TLYXd/LBOFawXmUgiBunDbcKrpfz2xZEiMgae8ekYKYAh/3iZYeFdiP/&#10;0L2OrUghHApU0MU4FFKGpiOLYeUG4sT9Om8xJuhbqT2OKdz2cpNl79Ki4dTQ4UCnjpq/+mYVaElm&#10;PpdcbWtfXcwxt6f8+0up1+X0+QEi0hT/xU93qRXkaX36kn6A3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BkuIvwAAANsAAAAPAAAAAAAAAAAAAAAAAJgCAABkcnMvZG93bnJl&#10;di54bWxQSwUGAAAAAAQABAD1AAAAhAMAAAAA&#10;" fillcolor="#ebf0f0" stroked="f">
                      <v:textbox inset="2.5mm,2.5mm,0,0"/>
                    </v:rect>
                    <v:shape id="Grafik 51" o:spid="_x0000_s1032" type="#_x0000_t75" style="position:absolute;left:58521;top:11914;width:12560;height:1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zFXEAAAA2wAAAA8AAABkcnMvZG93bnJldi54bWxEj81uwjAQhO+V+g7WVuJWHH6KSsBBKKii&#10;10IP7W2JFydKvI5iQ9K3r5GQOI5m5hvNejPYRlyp85VjBZNxAoK4cLpio+D7+PH6DsIHZI2NY1Lw&#10;Rx422fPTGlPtev6i6yEYESHsU1RQhtCmUvqiJIt+7Fri6J1dZzFE2RmpO+wj3DZymiQLabHiuFBi&#10;S3lJRX24WAX1bFnt3O9iOp/t56Y3P/n+hLlSo5dhuwIRaAiP8L39qRW8TeD2Jf4A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TzFXEAAAA2wAAAA8AAAAAAAAAAAAAAAAA&#10;nwIAAGRycy9kb3ducmV2LnhtbFBLBQYAAAAABAAEAPcAAACQAwAAAAA=&#10;">
                      <v:imagedata r:id="rId15" o:title=""/>
                      <v:path arrowok="t"/>
                    </v:shape>
                    <v:shape id="Grafik 52" o:spid="_x0000_s1033" type="#_x0000_t75" style="position:absolute;left:46343;width:26112;height:18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sYnCAAAA2wAAAA8AAABkcnMvZG93bnJldi54bWxEj0+LwjAUxO/CfofwhL1pqrAi3UZxBcHD&#10;XqxevD2b1z/YvHSTaLvf3giCx2FmfsNk68G04k7ON5YVzKYJCOLC6oYrBafjbrIE4QOyxtYyKfgn&#10;D+vVxyjDVNueD3TPQyUihH2KCuoQulRKX9Rk0E9tRxy90jqDIUpXSe2wj3DTynmSLKTBhuNCjR1t&#10;ayqu+c0oKI6l28vLxbhu+/f7c772bsg3Sn2Oh803iEBDeIdf7b1W8DWH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YbGJwgAAANsAAAAPAAAAAAAAAAAAAAAAAJ8C&#10;AABkcnMvZG93bnJldi54bWxQSwUGAAAAAAQABAD3AAAAjgMAAAAA&#10;">
                      <v:imagedata r:id="rId16" o:title="" croptop="19596f" cropbottom="1f"/>
                      <v:path arrowok="t"/>
                    </v:shape>
                    <v:shape id="Grafik 53" o:spid="_x0000_s1034" type="#_x0000_t75" style="position:absolute;left:12469;top:89;width:33874;height:2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9/bEAAAA2wAAAA8AAABkcnMvZG93bnJldi54bWxEj81qwzAQhO+FvIPYQC8lkVvTEJzIIQ00&#10;7amQnwfYWBvb2Fo5kmK7b18VCj0OM/MNs96MphU9OV9bVvA8T0AQF1bXXCo4n95nSxA+IGtsLZOC&#10;b/KwyScPa8y0HfhA/TGUIkLYZ6igCqHLpPRFRQb93HbE0btaZzBE6UqpHQ4Rblr5kiQLabDmuFBh&#10;R7uKiuZ4NwreUt9ij8btL8th+3Tbp1/YfCj1OB23KxCBxvAf/mt/agWvKfx+i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9/bEAAAA2wAAAA8AAAAAAAAAAAAAAAAA&#10;nwIAAGRycy9kb3ducmV2LnhtbFBLBQYAAAAABAAEAPcAAACQAwAAAAA=&#10;">
                      <v:imagedata r:id="rId17" o:title="" croptop="16585f"/>
                      <v:path arrowok="t"/>
                    </v:shape>
                  </v:group>
                </w:pict>
              </mc:Fallback>
            </mc:AlternateContent>
          </w:r>
        </w:p>
        <w:p w14:paraId="5DEF6873" w14:textId="77777777" w:rsidR="009E4671" w:rsidRPr="006843FE" w:rsidRDefault="003E7222" w:rsidP="007A6C43">
          <w:r w:rsidRPr="006843FE">
            <w:rPr>
              <w:noProof/>
              <w:lang w:eastAsia="de-CH"/>
            </w:rPr>
            <w:drawing>
              <wp:anchor distT="0" distB="0" distL="114300" distR="114300" simplePos="0" relativeHeight="251668480" behindDoc="1" locked="0" layoutInCell="1" allowOverlap="1" wp14:anchorId="323108F0" wp14:editId="1E30BFC6">
                <wp:simplePos x="0" y="0"/>
                <wp:positionH relativeFrom="column">
                  <wp:posOffset>-33020</wp:posOffset>
                </wp:positionH>
                <wp:positionV relativeFrom="paragraph">
                  <wp:posOffset>-3810</wp:posOffset>
                </wp:positionV>
                <wp:extent cx="1018859" cy="1020628"/>
                <wp:effectExtent l="0" t="0" r="0" b="8255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671" cy="101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86F13F" w14:textId="77777777" w:rsidR="009E4671" w:rsidRPr="006843FE" w:rsidRDefault="009E4671" w:rsidP="007A6C43">
          <w:r w:rsidRPr="006843FE"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665408" behindDoc="0" locked="1" layoutInCell="1" allowOverlap="1" wp14:anchorId="4F39C793" wp14:editId="76AA3887">
                    <wp:simplePos x="0" y="0"/>
                    <wp:positionH relativeFrom="column">
                      <wp:posOffset>-90170</wp:posOffset>
                    </wp:positionH>
                    <wp:positionV relativeFrom="page">
                      <wp:posOffset>5566410</wp:posOffset>
                    </wp:positionV>
                    <wp:extent cx="6555105" cy="4015105"/>
                    <wp:effectExtent l="0" t="0" r="0" b="4445"/>
                    <wp:wrapNone/>
                    <wp:docPr id="5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55105" cy="40151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="Cambria" w:cstheme="majorBidi"/>
                                    <w:b/>
                                    <w:bCs/>
                                    <w:color w:val="009ED6" w:themeColor="accent3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alias w:val="Title"/>
                                  <w:tag w:val="txtTitle"/>
                                  <w:id w:val="180634549"/>
                                  <w:dataBinding w:xpath="/root[1]/Title[1]" w:storeItemID="{1188D3ED-C9C7-4CB2-93CF-B8752C9175C1}"/>
                                  <w:text w:multiLine="1"/>
                                </w:sdtPr>
                                <w:sdtEndPr/>
                                <w:sdtContent>
                                  <w:p w14:paraId="2524F77F" w14:textId="77777777" w:rsidR="00553777" w:rsidRPr="00FD3F2A" w:rsidRDefault="00553777" w:rsidP="00B7057E">
                                    <w:pPr>
                                      <w:rPr>
                                        <w:rFonts w:asciiTheme="majorHAnsi" w:eastAsiaTheme="majorEastAsia" w:hAnsi="Cambria" w:cstheme="majorBidi"/>
                                        <w:b/>
                                        <w:bCs/>
                                        <w:color w:val="009ED6" w:themeColor="accent3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="Cambria" w:cstheme="majorBidi"/>
                                        <w:b/>
                                        <w:bCs/>
                                        <w:color w:val="009ED6" w:themeColor="accent3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MINT</w:t>
                                    </w:r>
                                  </w:p>
                                </w:sdtContent>
                              </w:sdt>
                              <w:p w14:paraId="1637963C" w14:textId="77777777" w:rsidR="00553777" w:rsidRPr="00FD3F2A" w:rsidRDefault="00553777" w:rsidP="00B7057E"/>
                              <w:p w14:paraId="6D8B4021" w14:textId="77777777" w:rsidR="00553777" w:rsidRPr="00FD3F2A" w:rsidRDefault="00553777" w:rsidP="00B7057E"/>
                              <w:p w14:paraId="12282502" w14:textId="77777777" w:rsidR="00553777" w:rsidRPr="00FD3F2A" w:rsidRDefault="00553777" w:rsidP="00B7057E"/>
                              <w:p w14:paraId="29206A50" w14:textId="77777777" w:rsidR="00553777" w:rsidRPr="00FD3F2A" w:rsidRDefault="00553777" w:rsidP="00B7057E"/>
                              <w:p w14:paraId="5B9B3576" w14:textId="77777777" w:rsidR="00553777" w:rsidRPr="00FD3F2A" w:rsidRDefault="00553777" w:rsidP="00B7057E"/>
                              <w:p w14:paraId="6C5EC4C2" w14:textId="77777777" w:rsidR="00553777" w:rsidRPr="00FD3F2A" w:rsidRDefault="00553777" w:rsidP="00B7057E"/>
                              <w:p w14:paraId="0AAF3EF7" w14:textId="77777777" w:rsidR="00553777" w:rsidRPr="00FD3F2A" w:rsidRDefault="00553777" w:rsidP="00B7057E"/>
                              <w:p w14:paraId="000F4035" w14:textId="77777777" w:rsidR="00553777" w:rsidRPr="00FD3F2A" w:rsidRDefault="00553777" w:rsidP="00B7057E"/>
                              <w:p w14:paraId="641EE6C0" w14:textId="77777777" w:rsidR="00553777" w:rsidRPr="00FD3F2A" w:rsidRDefault="00553777" w:rsidP="00B7057E"/>
                              <w:p w14:paraId="1087481E" w14:textId="77777777" w:rsidR="00553777" w:rsidRPr="00FD3F2A" w:rsidRDefault="00553777" w:rsidP="00B7057E"/>
                              <w:p w14:paraId="30E66B62" w14:textId="77777777" w:rsidR="00553777" w:rsidRPr="00FD3F2A" w:rsidRDefault="00553777" w:rsidP="00B7057E"/>
                              <w:p w14:paraId="12B26931" w14:textId="77777777" w:rsidR="00553777" w:rsidRPr="00FD3F2A" w:rsidRDefault="00553777" w:rsidP="00B7057E"/>
                              <w:p w14:paraId="617A476D" w14:textId="77777777" w:rsidR="00553777" w:rsidRPr="00FD3F2A" w:rsidRDefault="00553777" w:rsidP="00B7057E"/>
                              <w:p w14:paraId="2B131D81" w14:textId="77777777" w:rsidR="00553777" w:rsidRPr="00FD3F2A" w:rsidRDefault="00553777" w:rsidP="00B7057E"/>
                              <w:p w14:paraId="175FAFD6" w14:textId="77777777" w:rsidR="00553777" w:rsidRPr="00FD3F2A" w:rsidRDefault="00553777" w:rsidP="00B7057E"/>
                              <w:p w14:paraId="4CE973A4" w14:textId="77777777" w:rsidR="00553777" w:rsidRPr="00FD3F2A" w:rsidRDefault="00553777" w:rsidP="00B7057E"/>
                              <w:p w14:paraId="33063EAF" w14:textId="77777777" w:rsidR="00553777" w:rsidRPr="00FD3F2A" w:rsidRDefault="00553777" w:rsidP="00B7057E"/>
                              <w:sdt>
                                <w:sdtPr>
                                  <w:rPr>
                                    <w:rFonts w:hAnsi="Calibri"/>
                                    <w:color w:val="A38440" w:themeColor="accent5"/>
                                    <w:kern w:val="24"/>
                                    <w:sz w:val="36"/>
                                    <w:szCs w:val="36"/>
                                  </w:rPr>
                                  <w:alias w:val="Subtitle"/>
                                  <w:tag w:val="txtSubtitle"/>
                                  <w:id w:val="-1704780604"/>
                                  <w:dataBinding w:xpath="/root[1]/Subtitle[1]" w:storeItemID="{1BD512FB-C8F6-4E1C-9F19-ED499BA8A21F}"/>
                                  <w:text w:multiLine="1"/>
                                </w:sdtPr>
                                <w:sdtEndPr/>
                                <w:sdtContent>
                                  <w:p w14:paraId="119F8CD4" w14:textId="77777777" w:rsidR="00553777" w:rsidRPr="00FD3F2A" w:rsidRDefault="00553777" w:rsidP="00412D3E">
                                    <w:pPr>
                                      <w:rPr>
                                        <w:rFonts w:hAnsi="Calibri"/>
                                        <w:color w:val="A38440" w:themeColor="accent5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A38440" w:themeColor="accent5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Aufgabe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color w:val="A38440" w:themeColor="accent5"/>
                                        <w:kern w:val="24"/>
                                        <w:sz w:val="36"/>
                                        <w:szCs w:val="36"/>
                                      </w:rPr>
                                      <w:t>Drehteil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30EA5EE8" w14:textId="77777777" w:rsidR="00553777" w:rsidRPr="00FD3F2A" w:rsidRDefault="00553777" w:rsidP="00B7057E"/>
                              <w:p w14:paraId="2A47C578" w14:textId="77777777" w:rsidR="00553777" w:rsidRPr="00FD3F2A" w:rsidRDefault="00553777" w:rsidP="00B7057E"/>
                              <w:p w14:paraId="1E6F689C" w14:textId="77777777" w:rsidR="00553777" w:rsidRPr="00BB185B" w:rsidRDefault="002F3024" w:rsidP="00B7057E">
                                <w:pPr>
                                  <w:rPr>
                                    <w:rFonts w:hAnsi="Calibri"/>
                                    <w:color w:val="A38440" w:themeColor="accent5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hAnsi="Calibri"/>
                                      <w:color w:val="A38440" w:themeColor="accent5"/>
                                      <w:kern w:val="24"/>
                                      <w:sz w:val="32"/>
                                      <w:szCs w:val="32"/>
                                    </w:rPr>
                                    <w:alias w:val="txtOrtDatum"/>
                                    <w:tag w:val="OrtDatum"/>
                                    <w:id w:val="-1603181283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553777">
                                      <w:rPr>
                                        <w:rFonts w:hAnsi="Calibri"/>
                                        <w:color w:val="A38440" w:themeColor="accent5"/>
                                        <w:kern w:val="24"/>
                                        <w:sz w:val="32"/>
                                        <w:szCs w:val="32"/>
                                      </w:rPr>
                                      <w:t>Ermenswil</w:t>
                                    </w:r>
                                    <w:proofErr w:type="spellEnd"/>
                                    <w:r w:rsidR="00553777">
                                      <w:rPr>
                                        <w:rFonts w:hAnsi="Calibri"/>
                                        <w:color w:val="A38440" w:themeColor="accent5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 27.+28.November 2017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0000" tIns="90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F39C793" id="Rectangle 2" o:spid="_x0000_s1026" style="position:absolute;margin-left:-7.1pt;margin-top:438.3pt;width:516.15pt;height:3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" filled="f" stroked="f">
                    <v:textbox inset="2.5mm,2.5mm,0,0">
                      <w:txbxContent>
                        <w:sdt>
                          <w:sdtPr>
                            <w:rPr>
                              <w:rFonts w:asciiTheme="majorHAnsi" w:eastAsiaTheme="majorEastAsia" w:hAnsi="Cambria" w:cstheme="majorBidi"/>
                              <w:b/>
                              <w:bCs/>
                              <w:color w:val="009ED6" w:themeColor="accent3"/>
                              <w:kern w:val="24"/>
                              <w:sz w:val="36"/>
                              <w:szCs w:val="36"/>
                              <w:lang w:val="en-US"/>
                            </w:rPr>
                            <w:alias w:val="Title"/>
                            <w:tag w:val="txtTitle"/>
                            <w:id w:val="180634549"/>
                            <w:dataBinding w:xpath="/root[1]/Title[1]" w:storeItemID="{1188D3ED-C9C7-4CB2-93CF-B8752C9175C1}"/>
                            <w:text w:multiLine="1"/>
                          </w:sdtPr>
                          <w:sdtContent>
                            <w:p w14:paraId="2524F77F" w14:textId="77777777" w:rsidR="00553777" w:rsidRPr="00FD3F2A" w:rsidRDefault="00553777" w:rsidP="00B7057E">
                              <w:pPr>
                                <w:rPr>
                                  <w:rFonts w:asciiTheme="majorHAnsi" w:eastAsiaTheme="majorEastAsia" w:hAnsi="Cambria" w:cstheme="majorBidi"/>
                                  <w:b/>
                                  <w:bCs/>
                                  <w:color w:val="009ED6" w:themeColor="accent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eastAsiaTheme="majorEastAsia" w:hAnsi="Cambria" w:cstheme="majorBidi"/>
                                  <w:b/>
                                  <w:bCs/>
                                  <w:color w:val="009ED6" w:themeColor="accent3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MINT</w:t>
                              </w:r>
                            </w:p>
                          </w:sdtContent>
                        </w:sdt>
                        <w:p w14:paraId="1637963C" w14:textId="77777777" w:rsidR="00553777" w:rsidRPr="00FD3F2A" w:rsidRDefault="00553777" w:rsidP="00B7057E"/>
                        <w:p w14:paraId="6D8B4021" w14:textId="77777777" w:rsidR="00553777" w:rsidRPr="00FD3F2A" w:rsidRDefault="00553777" w:rsidP="00B7057E"/>
                        <w:p w14:paraId="12282502" w14:textId="77777777" w:rsidR="00553777" w:rsidRPr="00FD3F2A" w:rsidRDefault="00553777" w:rsidP="00B7057E"/>
                        <w:p w14:paraId="29206A50" w14:textId="77777777" w:rsidR="00553777" w:rsidRPr="00FD3F2A" w:rsidRDefault="00553777" w:rsidP="00B7057E"/>
                        <w:p w14:paraId="5B9B3576" w14:textId="77777777" w:rsidR="00553777" w:rsidRPr="00FD3F2A" w:rsidRDefault="00553777" w:rsidP="00B7057E"/>
                        <w:p w14:paraId="6C5EC4C2" w14:textId="77777777" w:rsidR="00553777" w:rsidRPr="00FD3F2A" w:rsidRDefault="00553777" w:rsidP="00B7057E"/>
                        <w:p w14:paraId="0AAF3EF7" w14:textId="77777777" w:rsidR="00553777" w:rsidRPr="00FD3F2A" w:rsidRDefault="00553777" w:rsidP="00B7057E"/>
                        <w:p w14:paraId="000F4035" w14:textId="77777777" w:rsidR="00553777" w:rsidRPr="00FD3F2A" w:rsidRDefault="00553777" w:rsidP="00B7057E"/>
                        <w:p w14:paraId="641EE6C0" w14:textId="77777777" w:rsidR="00553777" w:rsidRPr="00FD3F2A" w:rsidRDefault="00553777" w:rsidP="00B7057E"/>
                        <w:p w14:paraId="1087481E" w14:textId="77777777" w:rsidR="00553777" w:rsidRPr="00FD3F2A" w:rsidRDefault="00553777" w:rsidP="00B7057E"/>
                        <w:p w14:paraId="30E66B62" w14:textId="77777777" w:rsidR="00553777" w:rsidRPr="00FD3F2A" w:rsidRDefault="00553777" w:rsidP="00B7057E"/>
                        <w:p w14:paraId="12B26931" w14:textId="77777777" w:rsidR="00553777" w:rsidRPr="00FD3F2A" w:rsidRDefault="00553777" w:rsidP="00B7057E"/>
                        <w:p w14:paraId="617A476D" w14:textId="77777777" w:rsidR="00553777" w:rsidRPr="00FD3F2A" w:rsidRDefault="00553777" w:rsidP="00B7057E"/>
                        <w:p w14:paraId="2B131D81" w14:textId="77777777" w:rsidR="00553777" w:rsidRPr="00FD3F2A" w:rsidRDefault="00553777" w:rsidP="00B7057E"/>
                        <w:p w14:paraId="175FAFD6" w14:textId="77777777" w:rsidR="00553777" w:rsidRPr="00FD3F2A" w:rsidRDefault="00553777" w:rsidP="00B7057E"/>
                        <w:p w14:paraId="4CE973A4" w14:textId="77777777" w:rsidR="00553777" w:rsidRPr="00FD3F2A" w:rsidRDefault="00553777" w:rsidP="00B7057E"/>
                        <w:p w14:paraId="33063EAF" w14:textId="77777777" w:rsidR="00553777" w:rsidRPr="00FD3F2A" w:rsidRDefault="00553777" w:rsidP="00B7057E"/>
                        <w:sdt>
                          <w:sdtPr>
                            <w:rPr>
                              <w:rFonts w:hAnsi="Calibri"/>
                              <w:color w:val="A38440" w:themeColor="accent5"/>
                              <w:kern w:val="24"/>
                              <w:sz w:val="36"/>
                              <w:szCs w:val="36"/>
                            </w:rPr>
                            <w:alias w:val="Subtitle"/>
                            <w:tag w:val="txtSubtitle"/>
                            <w:id w:val="-1704780604"/>
                            <w:dataBinding w:xpath="/root[1]/Subtitle[1]" w:storeItemID="{1BD512FB-C8F6-4E1C-9F19-ED499BA8A21F}"/>
                            <w:text w:multiLine="1"/>
                          </w:sdtPr>
                          <w:sdtContent>
                            <w:p w14:paraId="119F8CD4" w14:textId="77777777" w:rsidR="00553777" w:rsidRPr="00FD3F2A" w:rsidRDefault="00553777" w:rsidP="00412D3E">
                              <w:pPr>
                                <w:rPr>
                                  <w:rFonts w:hAnsi="Calibri"/>
                                  <w:color w:val="A38440" w:themeColor="accent5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A38440" w:themeColor="accent5"/>
                                  <w:kern w:val="24"/>
                                  <w:sz w:val="36"/>
                                  <w:szCs w:val="36"/>
                                </w:rPr>
                                <w:t>Aufgabe Drehteil</w:t>
                              </w:r>
                            </w:p>
                          </w:sdtContent>
                        </w:sdt>
                        <w:p w14:paraId="30EA5EE8" w14:textId="77777777" w:rsidR="00553777" w:rsidRPr="00FD3F2A" w:rsidRDefault="00553777" w:rsidP="00B7057E"/>
                        <w:p w14:paraId="2A47C578" w14:textId="77777777" w:rsidR="00553777" w:rsidRPr="00FD3F2A" w:rsidRDefault="00553777" w:rsidP="00B7057E"/>
                        <w:p w14:paraId="1E6F689C" w14:textId="77777777" w:rsidR="00553777" w:rsidRPr="00BB185B" w:rsidRDefault="00553777" w:rsidP="00B7057E">
                          <w:pPr>
                            <w:rPr>
                              <w:rFonts w:hAnsi="Calibri"/>
                              <w:color w:val="A38440" w:themeColor="accent5"/>
                              <w:kern w:val="24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hAnsi="Calibri"/>
                                <w:color w:val="A38440" w:themeColor="accent5"/>
                                <w:kern w:val="24"/>
                                <w:sz w:val="32"/>
                                <w:szCs w:val="32"/>
                              </w:rPr>
                              <w:alias w:val="txtOrtDatum"/>
                              <w:tag w:val="OrtDatum"/>
                              <w:id w:val="-1603181283"/>
                              <w:text/>
                            </w:sdtPr>
                            <w:sdtContent>
                              <w:r>
                                <w:rPr>
                                  <w:rFonts w:hAnsi="Calibri"/>
                                  <w:color w:val="A38440" w:themeColor="accent5"/>
                                  <w:kern w:val="24"/>
                                  <w:sz w:val="32"/>
                                  <w:szCs w:val="32"/>
                                </w:rPr>
                                <w:t>Ermenswil 27.+28.November 2017</w:t>
                              </w:r>
                            </w:sdtContent>
                          </w:sdt>
                        </w:p>
                      </w:txbxContent>
                    </v:textbox>
                    <w10:wrap anchory="page"/>
                    <w10:anchorlock/>
                  </v:rect>
                </w:pict>
              </mc:Fallback>
            </mc:AlternateContent>
          </w:r>
        </w:p>
        <w:p w14:paraId="07E1E631" w14:textId="77777777" w:rsidR="009E4671" w:rsidRPr="006843FE" w:rsidRDefault="003E7222">
          <w:pPr>
            <w:spacing w:after="200" w:line="276" w:lineRule="auto"/>
            <w:rPr>
              <w:rFonts w:eastAsiaTheme="majorEastAsia" w:cstheme="majorBidi"/>
              <w:iCs/>
              <w:spacing w:val="15"/>
              <w:sz w:val="28"/>
              <w:szCs w:val="24"/>
            </w:rPr>
          </w:pPr>
          <w:r w:rsidRPr="006843FE">
            <w:rPr>
              <w:noProof/>
              <w:lang w:eastAsia="de-CH"/>
            </w:rPr>
            <w:drawing>
              <wp:anchor distT="0" distB="0" distL="114300" distR="114300" simplePos="0" relativeHeight="251669504" behindDoc="1" locked="0" layoutInCell="1" allowOverlap="1" wp14:anchorId="7B4782FC" wp14:editId="0178E5C7">
                <wp:simplePos x="0" y="0"/>
                <wp:positionH relativeFrom="column">
                  <wp:posOffset>4424680</wp:posOffset>
                </wp:positionH>
                <wp:positionV relativeFrom="paragraph">
                  <wp:posOffset>773430</wp:posOffset>
                </wp:positionV>
                <wp:extent cx="1045572" cy="1039920"/>
                <wp:effectExtent l="0" t="0" r="2540" b="8255"/>
                <wp:wrapNone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5572" cy="1039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E4671" w:rsidRPr="006843FE">
            <w:br w:type="page"/>
          </w:r>
        </w:p>
      </w:sdtContent>
    </w:sdt>
    <w:p w14:paraId="00489349" w14:textId="60FDA618" w:rsidR="00FB5CC8" w:rsidRPr="006843FE" w:rsidRDefault="00FB5CC8" w:rsidP="00FB5CC8">
      <w:pPr>
        <w:pStyle w:val="Untertitel"/>
        <w:numPr>
          <w:ilvl w:val="0"/>
          <w:numId w:val="27"/>
        </w:numPr>
        <w:tabs>
          <w:tab w:val="left" w:pos="5858"/>
        </w:tabs>
      </w:pPr>
      <w:bookmarkStart w:id="0" w:name="_GoBack"/>
      <w:bookmarkEnd w:id="0"/>
      <w:r w:rsidRPr="006843FE">
        <w:lastRenderedPageBreak/>
        <w:t xml:space="preserve"> Station</w:t>
      </w:r>
      <w:r w:rsidR="00E86385" w:rsidRPr="006843FE">
        <w:t xml:space="preserve"> (Rohmaterialkosten)</w:t>
      </w:r>
    </w:p>
    <w:p w14:paraId="7B4714CF" w14:textId="77777777" w:rsidR="00FB5CC8" w:rsidRPr="006843FE" w:rsidRDefault="00377E93" w:rsidP="00E86385">
      <w:r w:rsidRPr="006843FE">
        <w:t>Der Lernende</w:t>
      </w:r>
      <w:r w:rsidR="00FB5CC8" w:rsidRPr="006843FE">
        <w:t xml:space="preserve"> XY erhält von </w:t>
      </w:r>
      <w:r w:rsidR="00785F26" w:rsidRPr="006843FE">
        <w:t>sein</w:t>
      </w:r>
      <w:r w:rsidR="00FB5CC8" w:rsidRPr="006843FE">
        <w:t>em Vorgesetzten den Auftrag die Rohmaterialkosten für ein Kundenteil zu ermitteln. Angefragt wurden Losgrössen von 100 / 500 / 1000 Teilen.</w:t>
      </w:r>
    </w:p>
    <w:p w14:paraId="70F6395E" w14:textId="77777777" w:rsidR="00377E93" w:rsidRPr="006843FE" w:rsidRDefault="00377E93" w:rsidP="00E86385"/>
    <w:p w14:paraId="3103B03A" w14:textId="77777777" w:rsidR="00C6299D" w:rsidRPr="006843FE" w:rsidRDefault="001E4F4A" w:rsidP="00E86385">
      <w:r w:rsidRPr="006843FE">
        <w:rPr>
          <w:noProof/>
          <w:lang w:eastAsia="de-CH"/>
        </w:rPr>
        <w:drawing>
          <wp:anchor distT="0" distB="0" distL="114300" distR="114300" simplePos="0" relativeHeight="251670528" behindDoc="1" locked="0" layoutInCell="1" allowOverlap="1" wp14:anchorId="57EA64DB" wp14:editId="562C0EB8">
            <wp:simplePos x="0" y="0"/>
            <wp:positionH relativeFrom="column">
              <wp:posOffset>1388745</wp:posOffset>
            </wp:positionH>
            <wp:positionV relativeFrom="paragraph">
              <wp:posOffset>66675</wp:posOffset>
            </wp:positionV>
            <wp:extent cx="2950845" cy="5759450"/>
            <wp:effectExtent l="5398" t="0" r="7302" b="7303"/>
            <wp:wrapTight wrapText="bothSides">
              <wp:wrapPolygon edited="0">
                <wp:start x="40" y="21620"/>
                <wp:lineTo x="21514" y="21620"/>
                <wp:lineTo x="21514" y="44"/>
                <wp:lineTo x="40" y="44"/>
                <wp:lineTo x="40" y="2162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9D" w:rsidRPr="006843FE">
        <w:rPr>
          <w:u w:val="single"/>
        </w:rPr>
        <w:t>Gegeben</w:t>
      </w:r>
    </w:p>
    <w:p w14:paraId="758C7C41" w14:textId="77777777" w:rsidR="00C6299D" w:rsidRPr="006843FE" w:rsidRDefault="00C6299D" w:rsidP="00E86385"/>
    <w:p w14:paraId="2987CBFD" w14:textId="3E727821" w:rsidR="00377E93" w:rsidRPr="006843FE" w:rsidRDefault="00377E93" w:rsidP="00E86385">
      <w:r w:rsidRPr="006843FE">
        <w:t xml:space="preserve">Dichte von Aluminium: 2.7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14:paraId="59A984D9" w14:textId="391E916C" w:rsidR="00377E93" w:rsidRPr="006843FE" w:rsidRDefault="00377E93" w:rsidP="00E86385">
      <w:r w:rsidRPr="006843FE">
        <w:t>Kilopreis von Alu:</w:t>
      </w:r>
      <w:r w:rsidR="00C6299D" w:rsidRPr="006843FE">
        <w:t xml:space="preserve"> 5.25</w:t>
      </w:r>
      <w:r w:rsidR="006B1B43" w:rsidRPr="006843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</m:oMath>
      <w:r w:rsidR="00842465" w:rsidRPr="006843FE">
        <w:t xml:space="preserve"> bis 100kg, 4.82</w:t>
      </w:r>
      <w:r w:rsidR="006B1B43" w:rsidRPr="006843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</m:oMath>
      <w:r w:rsidR="00842465" w:rsidRPr="006843FE">
        <w:t xml:space="preserve"> bis 500kg,</w:t>
      </w:r>
      <w:r w:rsidR="006B1B43" w:rsidRPr="006843FE">
        <w:t xml:space="preserve"> </w:t>
      </w:r>
      <w:r w:rsidR="00842465" w:rsidRPr="006843FE">
        <w:t>4.23</w:t>
      </w:r>
      <w:r w:rsidR="006B1B43" w:rsidRPr="006843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</m:oMath>
      <w:r w:rsidR="00842465" w:rsidRPr="006843FE">
        <w:t xml:space="preserve"> bis 10</w:t>
      </w:r>
      <w:r w:rsidR="00C6299D" w:rsidRPr="006843FE">
        <w:t>00kg</w:t>
      </w:r>
    </w:p>
    <w:p w14:paraId="5BD17FE5" w14:textId="77777777" w:rsidR="006E0BF1" w:rsidRPr="006843FE" w:rsidRDefault="006E0BF1" w:rsidP="00377E93"/>
    <w:p w14:paraId="575A4DCD" w14:textId="77777777" w:rsidR="00377E93" w:rsidRPr="006843FE" w:rsidRDefault="00377E93" w:rsidP="00377E93">
      <w:r w:rsidRPr="006843FE">
        <w:t>Zeichnung Kundenteil</w:t>
      </w:r>
      <w:r w:rsidR="001C3999" w:rsidRPr="006843FE">
        <w:t>, Material Aluminium</w:t>
      </w:r>
    </w:p>
    <w:p w14:paraId="3E678A90" w14:textId="77777777" w:rsidR="00070EAE" w:rsidRPr="006843FE" w:rsidRDefault="00070EAE" w:rsidP="00377E93"/>
    <w:p w14:paraId="253B8F08" w14:textId="77777777" w:rsidR="00070EAE" w:rsidRPr="006843FE" w:rsidRDefault="00070EAE" w:rsidP="00377E93"/>
    <w:p w14:paraId="78EADBC7" w14:textId="77777777" w:rsidR="00070EAE" w:rsidRPr="006843FE" w:rsidRDefault="00070EAE" w:rsidP="00377E93"/>
    <w:p w14:paraId="64FE5222" w14:textId="77777777" w:rsidR="00070EAE" w:rsidRPr="006843FE" w:rsidRDefault="00070EAE" w:rsidP="00377E93"/>
    <w:p w14:paraId="0BA1D179" w14:textId="77777777" w:rsidR="00070EAE" w:rsidRPr="006843FE" w:rsidRDefault="00070EAE" w:rsidP="00377E93"/>
    <w:p w14:paraId="59EDD0BE" w14:textId="77777777" w:rsidR="00070EAE" w:rsidRPr="006843FE" w:rsidRDefault="00070EAE" w:rsidP="00377E93"/>
    <w:p w14:paraId="136DF54C" w14:textId="77777777" w:rsidR="00070EAE" w:rsidRPr="006843FE" w:rsidRDefault="00070EAE" w:rsidP="00377E93"/>
    <w:p w14:paraId="7C682A24" w14:textId="77777777" w:rsidR="00070EAE" w:rsidRPr="006843FE" w:rsidRDefault="00070EAE" w:rsidP="00377E93"/>
    <w:p w14:paraId="4325967F" w14:textId="77777777" w:rsidR="00070EAE" w:rsidRPr="006843FE" w:rsidRDefault="00070EAE" w:rsidP="00377E93"/>
    <w:p w14:paraId="140B63E0" w14:textId="77777777" w:rsidR="00070EAE" w:rsidRPr="006843FE" w:rsidRDefault="00070EAE" w:rsidP="00377E93"/>
    <w:p w14:paraId="140344C5" w14:textId="77777777" w:rsidR="00070EAE" w:rsidRPr="006843FE" w:rsidRDefault="00070EAE" w:rsidP="00377E93"/>
    <w:p w14:paraId="5C71FC7A" w14:textId="77777777" w:rsidR="00070EAE" w:rsidRPr="006843FE" w:rsidRDefault="00070EAE" w:rsidP="00377E93"/>
    <w:p w14:paraId="1BEFB608" w14:textId="77777777" w:rsidR="00070EAE" w:rsidRPr="006843FE" w:rsidRDefault="00070EAE" w:rsidP="00377E93"/>
    <w:p w14:paraId="5626FEFC" w14:textId="77777777" w:rsidR="00070EAE" w:rsidRPr="006843FE" w:rsidRDefault="00070EAE" w:rsidP="00377E93"/>
    <w:p w14:paraId="3110FE96" w14:textId="77777777" w:rsidR="00070EAE" w:rsidRPr="006843FE" w:rsidRDefault="00070EAE" w:rsidP="00377E93"/>
    <w:p w14:paraId="74038FB0" w14:textId="77777777" w:rsidR="00070EAE" w:rsidRPr="006843FE" w:rsidRDefault="00070EAE" w:rsidP="00377E93"/>
    <w:p w14:paraId="47AC52EA" w14:textId="77777777" w:rsidR="00070EAE" w:rsidRPr="006843FE" w:rsidRDefault="00070EAE" w:rsidP="00377E93"/>
    <w:p w14:paraId="38F5BE24" w14:textId="77777777" w:rsidR="00070EAE" w:rsidRPr="006843FE" w:rsidRDefault="00070EAE" w:rsidP="00377E93"/>
    <w:p w14:paraId="468C2A78" w14:textId="77777777" w:rsidR="00070EAE" w:rsidRPr="006843FE" w:rsidRDefault="00070EAE" w:rsidP="00377E93"/>
    <w:p w14:paraId="0A460AB3" w14:textId="77777777" w:rsidR="00070EAE" w:rsidRPr="006843FE" w:rsidRDefault="00070EAE" w:rsidP="00377E93"/>
    <w:p w14:paraId="3C1524FB" w14:textId="77777777" w:rsidR="001C3999" w:rsidRPr="006843FE" w:rsidRDefault="001C3999" w:rsidP="00377E93"/>
    <w:p w14:paraId="1238949E" w14:textId="77777777" w:rsidR="00DF28C0" w:rsidRPr="006843FE" w:rsidRDefault="00DF28C0" w:rsidP="00377E93"/>
    <w:p w14:paraId="1FAA264D" w14:textId="77777777" w:rsidR="00DF28C0" w:rsidRPr="006843FE" w:rsidRDefault="00DF28C0" w:rsidP="00377E93"/>
    <w:p w14:paraId="5D8C1497" w14:textId="77777777" w:rsidR="00DF28C0" w:rsidRPr="006843FE" w:rsidRDefault="00DF28C0" w:rsidP="00377E93"/>
    <w:p w14:paraId="61FEBCAB" w14:textId="77777777" w:rsidR="00DF28C0" w:rsidRPr="006843FE" w:rsidRDefault="00DF28C0" w:rsidP="00377E93"/>
    <w:p w14:paraId="0498E7D5" w14:textId="77777777" w:rsidR="00DF28C0" w:rsidRPr="006843FE" w:rsidRDefault="00DF28C0" w:rsidP="00DF28C0">
      <w:pPr>
        <w:rPr>
          <w:u w:val="single"/>
        </w:rPr>
      </w:pPr>
      <w:r w:rsidRPr="006843FE">
        <w:rPr>
          <w:u w:val="single"/>
        </w:rPr>
        <w:t>Aufgabe</w:t>
      </w:r>
    </w:p>
    <w:p w14:paraId="79028595" w14:textId="77777777" w:rsidR="00DF28C0" w:rsidRPr="006843FE" w:rsidRDefault="00DF28C0" w:rsidP="00DF28C0"/>
    <w:p w14:paraId="70CB8F99" w14:textId="77777777" w:rsidR="00DF28C0" w:rsidRPr="006843FE" w:rsidRDefault="00DF28C0" w:rsidP="00DF28C0">
      <w:r w:rsidRPr="006843FE">
        <w:t>Berechnen Sie die Rohmaterialkosten für Bestellungen mit 100, 500 und 1000 Teilen.</w:t>
      </w:r>
    </w:p>
    <w:p w14:paraId="4C50E521" w14:textId="77777777" w:rsidR="00DF28C0" w:rsidRPr="006843FE" w:rsidRDefault="00DF28C0" w:rsidP="00377E93"/>
    <w:p w14:paraId="3D9CECF9" w14:textId="77777777" w:rsidR="00BA5FF1" w:rsidRPr="006843FE" w:rsidRDefault="00BA5FF1">
      <w:pPr>
        <w:spacing w:after="200" w:line="276" w:lineRule="auto"/>
      </w:pPr>
      <w:r w:rsidRPr="006843FE">
        <w:br w:type="page"/>
      </w:r>
    </w:p>
    <w:p w14:paraId="56730944" w14:textId="7DE7B879" w:rsidR="00377E93" w:rsidRPr="006843FE" w:rsidRDefault="00070EAE" w:rsidP="00070EAE">
      <w:pPr>
        <w:spacing w:after="200" w:line="276" w:lineRule="auto"/>
      </w:pPr>
      <w:r w:rsidRPr="006843FE">
        <w:lastRenderedPageBreak/>
        <w:br w:type="page"/>
      </w:r>
    </w:p>
    <w:p w14:paraId="16374D39" w14:textId="77777777" w:rsidR="00C6299D" w:rsidRPr="006843FE" w:rsidRDefault="00FB5CC8" w:rsidP="00C6299D">
      <w:pPr>
        <w:pStyle w:val="Untertitel"/>
        <w:numPr>
          <w:ilvl w:val="0"/>
          <w:numId w:val="27"/>
        </w:numPr>
        <w:tabs>
          <w:tab w:val="left" w:pos="5858"/>
        </w:tabs>
      </w:pPr>
      <w:r w:rsidRPr="006843FE">
        <w:lastRenderedPageBreak/>
        <w:t>Station</w:t>
      </w:r>
      <w:r w:rsidR="00E86385" w:rsidRPr="006843FE">
        <w:t xml:space="preserve"> (Bearbeitungskosten)</w:t>
      </w:r>
    </w:p>
    <w:p w14:paraId="629A3D2D" w14:textId="77777777" w:rsidR="00C6299D" w:rsidRPr="006843FE" w:rsidRDefault="00C6299D" w:rsidP="00C6299D">
      <w:pPr>
        <w:rPr>
          <w:u w:val="single"/>
        </w:rPr>
      </w:pPr>
      <w:r w:rsidRPr="006843FE">
        <w:rPr>
          <w:u w:val="single"/>
        </w:rPr>
        <w:t>Gegeben</w:t>
      </w:r>
    </w:p>
    <w:p w14:paraId="5229CD66" w14:textId="77777777" w:rsidR="00C6299D" w:rsidRPr="006843FE" w:rsidRDefault="00C6299D" w:rsidP="00C6299D"/>
    <w:p w14:paraId="28B9AB08" w14:textId="5B721A6B" w:rsidR="00C6299D" w:rsidRPr="006843FE" w:rsidRDefault="00C6299D" w:rsidP="00C6299D">
      <w:r w:rsidRPr="006843FE">
        <w:t>Maschinen</w:t>
      </w:r>
      <w:r w:rsidR="00E92F30" w:rsidRPr="006843FE">
        <w:t>stundensatz</w:t>
      </w:r>
      <w:r w:rsidRPr="006843FE">
        <w:t xml:space="preserve"> ohne Bedienungsperson (Laufzeiten): 80.00</w:t>
      </w:r>
      <w:r w:rsidR="007D41FC" w:rsidRPr="006843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</w:p>
    <w:p w14:paraId="75E317BD" w14:textId="32A665FE" w:rsidR="00C6299D" w:rsidRPr="006843FE" w:rsidRDefault="00305774" w:rsidP="00C6299D">
      <w:r w:rsidRPr="006843FE">
        <w:t xml:space="preserve">Maschinenstundensatz </w:t>
      </w:r>
      <w:r w:rsidR="00BB13EC" w:rsidRPr="006843FE">
        <w:t>mit</w:t>
      </w:r>
      <w:r w:rsidR="00C6299D" w:rsidRPr="006843FE">
        <w:t xml:space="preserve"> </w:t>
      </w:r>
      <w:r w:rsidRPr="006843FE">
        <w:t>Bedienungsperson</w:t>
      </w:r>
      <w:r w:rsidR="00C6299D" w:rsidRPr="006843FE">
        <w:t xml:space="preserve">: </w:t>
      </w:r>
      <w:r w:rsidR="00BB13EC" w:rsidRPr="006843FE">
        <w:t>14</w:t>
      </w:r>
      <w:r w:rsidR="00C6299D" w:rsidRPr="006843FE">
        <w:t>0</w:t>
      </w:r>
      <w:r w:rsidR="00E92F30" w:rsidRPr="006843FE">
        <w:t>.00</w:t>
      </w:r>
      <w:r w:rsidR="007D41FC" w:rsidRPr="006843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</w:p>
    <w:p w14:paraId="24129297" w14:textId="77777777" w:rsidR="00C6299D" w:rsidRPr="006843FE" w:rsidRDefault="00C6299D" w:rsidP="00C6299D">
      <w:proofErr w:type="spellStart"/>
      <w:r w:rsidRPr="006843FE">
        <w:t>Einrichtzeit</w:t>
      </w:r>
      <w:proofErr w:type="spellEnd"/>
      <w:r w:rsidRPr="006843FE">
        <w:t xml:space="preserve"> pro Auftrag: 2h</w:t>
      </w:r>
    </w:p>
    <w:p w14:paraId="778E781A" w14:textId="77777777" w:rsidR="00C6299D" w:rsidRPr="006843FE" w:rsidRDefault="00BB13EC" w:rsidP="00C6299D">
      <w:r w:rsidRPr="006843FE">
        <w:t>Maschinen-</w:t>
      </w:r>
      <w:r w:rsidR="00C6299D" w:rsidRPr="006843FE">
        <w:t>Laufzeit pro Teil: 212 Sekunden</w:t>
      </w:r>
    </w:p>
    <w:p w14:paraId="2FA28810" w14:textId="77777777" w:rsidR="00BB13EC" w:rsidRPr="006843FE" w:rsidRDefault="00BB13EC" w:rsidP="00C6299D">
      <w:proofErr w:type="spellStart"/>
      <w:r w:rsidRPr="006843FE">
        <w:t>Umrichtzeit</w:t>
      </w:r>
      <w:proofErr w:type="spellEnd"/>
      <w:r w:rsidRPr="006843FE">
        <w:t xml:space="preserve"> pro Teil: 20 Sekunden</w:t>
      </w:r>
    </w:p>
    <w:p w14:paraId="094AA927" w14:textId="77777777" w:rsidR="00DF28C0" w:rsidRPr="006843FE" w:rsidRDefault="00DF28C0" w:rsidP="00C6299D"/>
    <w:p w14:paraId="104800C2" w14:textId="77777777" w:rsidR="00DF28C0" w:rsidRPr="006843FE" w:rsidRDefault="00DF28C0" w:rsidP="00DF28C0">
      <w:pPr>
        <w:rPr>
          <w:u w:val="single"/>
        </w:rPr>
      </w:pPr>
      <w:r w:rsidRPr="006843FE">
        <w:rPr>
          <w:u w:val="single"/>
        </w:rPr>
        <w:t>Aufgabe</w:t>
      </w:r>
    </w:p>
    <w:p w14:paraId="3551BFCF" w14:textId="77777777" w:rsidR="00DF28C0" w:rsidRPr="006843FE" w:rsidRDefault="00DF28C0" w:rsidP="00DF28C0"/>
    <w:p w14:paraId="1C383DEB" w14:textId="77777777" w:rsidR="00DF28C0" w:rsidRPr="006843FE" w:rsidRDefault="00DF28C0" w:rsidP="00DF28C0">
      <w:r w:rsidRPr="006843FE">
        <w:t>Berechnen Sie die Herstellungskosten ohne Rohmaterialkosten, für die Mengen 100, 500 und 1000 Teile.</w:t>
      </w:r>
    </w:p>
    <w:p w14:paraId="34AC326B" w14:textId="77777777" w:rsidR="00C6299D" w:rsidRPr="006843FE" w:rsidRDefault="00DF28C0" w:rsidP="00DF28C0">
      <w:pPr>
        <w:spacing w:after="200" w:line="276" w:lineRule="auto"/>
      </w:pPr>
      <w:r w:rsidRPr="006843FE">
        <w:br w:type="page"/>
      </w:r>
    </w:p>
    <w:p w14:paraId="4D1708BD" w14:textId="77777777" w:rsidR="00FB5CC8" w:rsidRPr="006843FE" w:rsidRDefault="00FB5CC8" w:rsidP="00FB5CC8">
      <w:pPr>
        <w:pStyle w:val="Untertitel"/>
        <w:numPr>
          <w:ilvl w:val="0"/>
          <w:numId w:val="27"/>
        </w:numPr>
        <w:tabs>
          <w:tab w:val="left" w:pos="5858"/>
        </w:tabs>
      </w:pPr>
      <w:r w:rsidRPr="006843FE">
        <w:lastRenderedPageBreak/>
        <w:t>Station</w:t>
      </w:r>
      <w:r w:rsidR="00E86385" w:rsidRPr="006843FE">
        <w:t xml:space="preserve"> (Produktion)</w:t>
      </w:r>
    </w:p>
    <w:p w14:paraId="07B71AA6" w14:textId="77777777" w:rsidR="00773892" w:rsidRPr="006843FE" w:rsidRDefault="00773892" w:rsidP="00773892">
      <w:r w:rsidRPr="006843FE">
        <w:t>Stellen Sie gemeinsam mit dem Polymechaniker an der CNC Drehmaschine ein Werkstück her. Er erklärt Ihnen den Weg von der Werkstattzeichnung bis zum fertigen Werkstück.</w:t>
      </w:r>
    </w:p>
    <w:p w14:paraId="1685F992" w14:textId="77777777" w:rsidR="00700784" w:rsidRPr="006843FE" w:rsidRDefault="00700784" w:rsidP="00773892"/>
    <w:p w14:paraId="2CC41069" w14:textId="77777777" w:rsidR="00305774" w:rsidRPr="006843FE" w:rsidRDefault="00305774" w:rsidP="00773892">
      <w:r w:rsidRPr="006843FE">
        <w:t>Gegeben</w:t>
      </w:r>
    </w:p>
    <w:p w14:paraId="78B652B9" w14:textId="77777777" w:rsidR="00305774" w:rsidRPr="006843FE" w:rsidRDefault="00305774" w:rsidP="00773892"/>
    <w:p w14:paraId="19FE7072" w14:textId="3B9CE34A" w:rsidR="00D432DC" w:rsidRDefault="00B32F80" w:rsidP="00B32F80">
      <w:pPr>
        <w:tabs>
          <w:tab w:val="right" w:pos="3402"/>
        </w:tabs>
        <w:ind w:firstLine="709"/>
      </w:pPr>
      <w:r>
        <w:tab/>
      </w:r>
      <w:r w:rsidR="00700784" w:rsidRPr="006843FE">
        <w:t>n</w:t>
      </w:r>
      <w:r>
        <w:t xml:space="preserve"> </w:t>
      </w:r>
      <w:r>
        <w:tab/>
      </w:r>
      <w:r w:rsidR="00700784" w:rsidRPr="006843FE">
        <w:t>=</w:t>
      </w:r>
      <w:r w:rsidR="00910AA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</w:rPr>
              <m:t>d∙π</m:t>
            </m:r>
          </m:den>
        </m:f>
      </m:oMath>
    </w:p>
    <w:p w14:paraId="6103E6CD" w14:textId="77777777" w:rsidR="0005323B" w:rsidRDefault="0005323B" w:rsidP="00B32F80">
      <w:pPr>
        <w:tabs>
          <w:tab w:val="right" w:pos="3402"/>
        </w:tabs>
        <w:rPr>
          <w:u w:val="single"/>
        </w:rPr>
      </w:pPr>
    </w:p>
    <w:p w14:paraId="6DBA3477" w14:textId="01313F82" w:rsidR="0005323B" w:rsidRPr="00933D4F" w:rsidRDefault="00B32F80" w:rsidP="00AB5547">
      <w:pPr>
        <w:tabs>
          <w:tab w:val="right" w:pos="3402"/>
        </w:tabs>
        <w:ind w:firstLine="709"/>
      </w:pPr>
      <w:r>
        <w:tab/>
      </w:r>
      <w:r w:rsidR="0005323B">
        <w:t xml:space="preserve">Anzahl </w:t>
      </w:r>
      <w:r>
        <w:t xml:space="preserve">Werkstücke </w:t>
      </w:r>
      <w:r>
        <w:tab/>
      </w:r>
      <w:r w:rsidR="0005323B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Geschwindigkeit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min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 xml:space="preserve">∙1000 (für mm) </m:t>
            </m:r>
          </m:num>
          <m:den>
            <m:r>
              <w:rPr>
                <w:rFonts w:ascii="Cambria Math" w:hAnsi="Cambria Math"/>
              </w:rPr>
              <m:t>Durchmesser [mm]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∙ </m:t>
            </m:r>
            <m:r>
              <w:rPr>
                <w:rFonts w:ascii="Cambria Math" w:hAnsi="Cambria Math"/>
              </w:rPr>
              <m:t>π</m:t>
            </m:r>
          </m:den>
        </m:f>
      </m:oMath>
      <w:r w:rsidR="0005323B" w:rsidRPr="00933D4F">
        <w:tab/>
      </w:r>
    </w:p>
    <w:p w14:paraId="3444DA0C" w14:textId="77777777" w:rsidR="00B32F80" w:rsidRPr="006843FE" w:rsidRDefault="00B32F80" w:rsidP="00227D74"/>
    <w:p w14:paraId="3494297E" w14:textId="3678DDD7" w:rsidR="00227D74" w:rsidRPr="006843FE" w:rsidRDefault="00227D74" w:rsidP="00227D74">
      <w:r w:rsidRPr="006843FE">
        <w:t>Schnitt</w:t>
      </w:r>
      <w:r w:rsidR="00E92F30" w:rsidRPr="006843FE">
        <w:t>geschwindigkeit</w:t>
      </w:r>
      <w:r w:rsidRPr="006843FE">
        <w:t xml:space="preserve"> bei Alu mit Hartmetallwerkzeugen: Schruppen 250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min</m:t>
            </m:r>
          </m:den>
        </m:f>
      </m:oMath>
      <w:r w:rsidRPr="006843FE">
        <w:t xml:space="preserve">, Schlichten 300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min</m:t>
            </m:r>
          </m:den>
        </m:f>
      </m:oMath>
    </w:p>
    <w:p w14:paraId="3308948D" w14:textId="77777777" w:rsidR="00DF28C0" w:rsidRPr="006843FE" w:rsidRDefault="00DF28C0" w:rsidP="00227D74"/>
    <w:p w14:paraId="6B37AD87" w14:textId="77777777" w:rsidR="00E92F30" w:rsidRPr="006843FE" w:rsidRDefault="00E92F30" w:rsidP="00DF28C0">
      <w:pPr>
        <w:rPr>
          <w:u w:val="single"/>
        </w:rPr>
      </w:pPr>
      <w:r w:rsidRPr="006843FE">
        <w:rPr>
          <w:u w:val="single"/>
        </w:rPr>
        <w:t>Aufgabe</w:t>
      </w:r>
    </w:p>
    <w:p w14:paraId="5208F8BF" w14:textId="77777777" w:rsidR="00E92F30" w:rsidRPr="006843FE" w:rsidRDefault="00E92F30" w:rsidP="00DF28C0"/>
    <w:p w14:paraId="3D3B9606" w14:textId="77777777" w:rsidR="00DF28C0" w:rsidRPr="006843FE" w:rsidRDefault="00DF28C0" w:rsidP="00DF28C0">
      <w:r w:rsidRPr="006843FE">
        <w:t>Berechnen Sie:</w:t>
      </w:r>
    </w:p>
    <w:p w14:paraId="31F72777" w14:textId="77777777" w:rsidR="00DF28C0" w:rsidRPr="006843FE" w:rsidRDefault="00DF28C0" w:rsidP="00DF28C0"/>
    <w:p w14:paraId="71B1DE6A" w14:textId="035C91E7" w:rsidR="00DF28C0" w:rsidRPr="006843FE" w:rsidRDefault="00DF28C0" w:rsidP="00DF28C0">
      <w:r w:rsidRPr="006843FE">
        <w:t>-die Drehzahl für den Wendeplattenbohrer Ø 20</w:t>
      </w:r>
      <w:r w:rsidR="008704EF">
        <w:t xml:space="preserve"> </w:t>
      </w:r>
      <w:r w:rsidRPr="006843FE">
        <w:t>mm</w:t>
      </w:r>
    </w:p>
    <w:p w14:paraId="4FAE6EB6" w14:textId="77777777" w:rsidR="00DF28C0" w:rsidRPr="006843FE" w:rsidRDefault="00DF28C0" w:rsidP="00DF28C0">
      <w:r w:rsidRPr="006843FE">
        <w:t>-die Drehzahl für den Drehdurchmesser 30 mm</w:t>
      </w:r>
    </w:p>
    <w:p w14:paraId="71DA0CAA" w14:textId="77777777" w:rsidR="00227D74" w:rsidRPr="006843FE" w:rsidRDefault="00DF28C0" w:rsidP="00DF28C0">
      <w:pPr>
        <w:spacing w:after="200" w:line="276" w:lineRule="auto"/>
      </w:pPr>
      <w:r w:rsidRPr="006843FE">
        <w:br w:type="page"/>
      </w:r>
    </w:p>
    <w:p w14:paraId="5524B9B6" w14:textId="77777777" w:rsidR="0052185A" w:rsidRPr="006843FE" w:rsidRDefault="00FB5CC8" w:rsidP="00FB5CC8">
      <w:pPr>
        <w:pStyle w:val="Untertitel"/>
        <w:numPr>
          <w:ilvl w:val="0"/>
          <w:numId w:val="27"/>
        </w:numPr>
        <w:tabs>
          <w:tab w:val="left" w:pos="5858"/>
        </w:tabs>
      </w:pPr>
      <w:r w:rsidRPr="006843FE">
        <w:lastRenderedPageBreak/>
        <w:t>Station</w:t>
      </w:r>
      <w:r w:rsidR="00E86385" w:rsidRPr="006843FE">
        <w:t xml:space="preserve"> (</w:t>
      </w:r>
      <w:r w:rsidR="004E2FA9" w:rsidRPr="006843FE">
        <w:t>Berechnung Wiederbeschaffung)</w:t>
      </w:r>
    </w:p>
    <w:p w14:paraId="7CF560F1" w14:textId="77777777" w:rsidR="00FB5CC8" w:rsidRPr="006843FE" w:rsidRDefault="0077511E" w:rsidP="00FB5CC8">
      <w:pPr>
        <w:rPr>
          <w:u w:val="single"/>
        </w:rPr>
      </w:pPr>
      <w:r w:rsidRPr="006843FE">
        <w:rPr>
          <w:u w:val="single"/>
        </w:rPr>
        <w:t>Gegeben</w:t>
      </w:r>
    </w:p>
    <w:p w14:paraId="6C94F7FB" w14:textId="77777777" w:rsidR="009D7BE4" w:rsidRPr="006843FE" w:rsidRDefault="009D7BE4" w:rsidP="00FB5CC8">
      <w:pPr>
        <w:rPr>
          <w:u w:val="single"/>
        </w:rPr>
      </w:pPr>
    </w:p>
    <w:p w14:paraId="29FA50E5" w14:textId="55E35ED7" w:rsidR="009D7BE4" w:rsidRPr="006843FE" w:rsidRDefault="009D7BE4" w:rsidP="00FB5CC8">
      <w:r w:rsidRPr="006843FE">
        <w:t>Neupreis der CNC Drehmaschine: 100`000.00</w:t>
      </w:r>
      <w:r w:rsidR="008A429C">
        <w:t xml:space="preserve"> CHF</w:t>
      </w:r>
    </w:p>
    <w:p w14:paraId="02FE2CA6" w14:textId="77777777" w:rsidR="00FB5CC8" w:rsidRPr="006843FE" w:rsidRDefault="00FB5CC8" w:rsidP="00FB5CC8"/>
    <w:p w14:paraId="6C038C68" w14:textId="1A572133" w:rsidR="0052185A" w:rsidRPr="006843FE" w:rsidRDefault="00227D74" w:rsidP="0052185A">
      <w:r w:rsidRPr="006843FE">
        <w:t>Stundenansatz Maschine</w:t>
      </w:r>
      <w:r w:rsidR="0052185A" w:rsidRPr="006843FE">
        <w:t xml:space="preserve"> ohne Bedienungsperson (Laufzeiten)</w:t>
      </w:r>
      <w:r w:rsidR="00E92F30" w:rsidRPr="006843FE">
        <w:t xml:space="preserve"> welcher dem Kunden verrechnet wird</w:t>
      </w:r>
      <w:r w:rsidR="0052185A" w:rsidRPr="006843FE">
        <w:t>: 80.00</w:t>
      </w:r>
      <w:r w:rsidR="008A429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</w:p>
    <w:p w14:paraId="5F2E6326" w14:textId="63E817FC" w:rsidR="00FB5CC8" w:rsidRPr="006843FE" w:rsidRDefault="00B4123E" w:rsidP="00FB5CC8">
      <w:r w:rsidRPr="006843FE">
        <w:t xml:space="preserve">Darin enthalten sind folgende </w:t>
      </w:r>
      <w:r w:rsidR="008406EB" w:rsidRPr="006843FE">
        <w:t>Fix</w:t>
      </w:r>
      <w:r w:rsidR="0052185A" w:rsidRPr="006843FE">
        <w:t xml:space="preserve">kosten: </w:t>
      </w:r>
      <w:r w:rsidR="008406EB" w:rsidRPr="006843FE">
        <w:t xml:space="preserve">Strom </w:t>
      </w:r>
      <w:r w:rsidR="00E92F30" w:rsidRPr="006843FE">
        <w:t>5.00</w:t>
      </w:r>
      <w:r w:rsidR="0055377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="00E92F30" w:rsidRPr="006843FE">
        <w:t>, Wartung Unterhalt 7</w:t>
      </w:r>
      <w:r w:rsidR="008406EB" w:rsidRPr="006843FE">
        <w:t>.</w:t>
      </w:r>
      <w:r w:rsidR="00E92F30" w:rsidRPr="006843FE">
        <w:t>5</w:t>
      </w:r>
      <w:r w:rsidR="008406EB" w:rsidRPr="006843FE">
        <w:t>0</w:t>
      </w:r>
      <w:r w:rsidR="0055377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="009D7BE4" w:rsidRPr="006843FE">
        <w:t>, Werkzeuge 25.00</w:t>
      </w:r>
      <w:r w:rsidR="00B5190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CHF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6843FE">
        <w:t>, Gewinn</w:t>
      </w:r>
      <w:r w:rsidR="00274F7C" w:rsidRPr="006843FE">
        <w:t xml:space="preserve"> </w:t>
      </w:r>
      <w:r w:rsidRPr="006843FE">
        <w:t>1</w:t>
      </w:r>
      <w:r w:rsidR="00E92F30" w:rsidRPr="006843FE">
        <w:t>5</w:t>
      </w:r>
      <w:r w:rsidR="00740AAC" w:rsidRPr="006843FE">
        <w:t>%</w:t>
      </w:r>
      <w:r w:rsidR="00605CCB">
        <w:t xml:space="preserve"> pro </w:t>
      </w:r>
      <w:r w:rsidR="001F66D7">
        <w:t>Stunde</w:t>
      </w:r>
    </w:p>
    <w:p w14:paraId="119E92D5" w14:textId="77777777" w:rsidR="00FB5CC8" w:rsidRPr="006843FE" w:rsidRDefault="00FB5CC8" w:rsidP="00FB5CC8"/>
    <w:p w14:paraId="0B73A9AF" w14:textId="77777777" w:rsidR="00274F7C" w:rsidRPr="006843FE" w:rsidRDefault="00274F7C" w:rsidP="00FB5CC8">
      <w:pPr>
        <w:rPr>
          <w:u w:val="single"/>
        </w:rPr>
      </w:pPr>
      <w:r w:rsidRPr="006843FE">
        <w:rPr>
          <w:u w:val="single"/>
        </w:rPr>
        <w:t>Aufgabe</w:t>
      </w:r>
    </w:p>
    <w:p w14:paraId="6F4149CE" w14:textId="77777777" w:rsidR="00274F7C" w:rsidRPr="006843FE" w:rsidRDefault="00274F7C" w:rsidP="00FB5CC8"/>
    <w:p w14:paraId="36B95C9F" w14:textId="5A55626A" w:rsidR="00274F7C" w:rsidRPr="006843FE" w:rsidRDefault="00274F7C" w:rsidP="00274F7C">
      <w:r w:rsidRPr="006843FE">
        <w:t xml:space="preserve">Berechnen Sie die Amortisationsdauer der CNC Drehmaschine. Die </w:t>
      </w:r>
      <w:r w:rsidR="001636BA" w:rsidRPr="006843FE">
        <w:t xml:space="preserve">Amortisationsdauer </w:t>
      </w:r>
      <w:r w:rsidRPr="006843FE">
        <w:t xml:space="preserve">ist die Zeit die benötigt wird um </w:t>
      </w:r>
      <w:r w:rsidR="00F2552A" w:rsidRPr="006843FE">
        <w:t xml:space="preserve">nach Abzug aller Kosten </w:t>
      </w:r>
      <w:r w:rsidRPr="006843FE">
        <w:t xml:space="preserve">mit dem </w:t>
      </w:r>
      <w:r w:rsidR="00D24F48" w:rsidRPr="006843FE">
        <w:t>verbleibenden</w:t>
      </w:r>
      <w:r w:rsidRPr="006843FE">
        <w:t xml:space="preserve"> Gewinn eine neue Maschine zu kaufen.</w:t>
      </w:r>
    </w:p>
    <w:p w14:paraId="0023121D" w14:textId="77777777" w:rsidR="00274F7C" w:rsidRPr="006843FE" w:rsidRDefault="00274F7C" w:rsidP="00FB5CC8"/>
    <w:sectPr w:rsidR="00274F7C" w:rsidRPr="006843FE" w:rsidSect="00167AA5">
      <w:headerReference w:type="default" r:id="rId21"/>
      <w:footerReference w:type="default" r:id="rId22"/>
      <w:type w:val="continuous"/>
      <w:pgSz w:w="11906" w:h="16838" w:code="9"/>
      <w:pgMar w:top="-2977" w:right="624" w:bottom="454" w:left="907" w:header="567" w:footer="34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7B9ED" w14:textId="77777777" w:rsidR="002F3024" w:rsidRDefault="002F3024" w:rsidP="00152AB1">
      <w:r>
        <w:separator/>
      </w:r>
    </w:p>
  </w:endnote>
  <w:endnote w:type="continuationSeparator" w:id="0">
    <w:p w14:paraId="08F78A83" w14:textId="77777777" w:rsidR="002F3024" w:rsidRDefault="002F3024" w:rsidP="0015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dea">
    <w:charset w:val="00"/>
    <w:family w:val="auto"/>
    <w:pitch w:val="variable"/>
    <w:sig w:usb0="A00000AF" w:usb1="4000206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BA15E" w14:textId="342B41D6" w:rsidR="00553777" w:rsidRPr="001C0739" w:rsidRDefault="00553777" w:rsidP="00157ECD">
    <w:pPr>
      <w:pStyle w:val="Fuzeile"/>
      <w:tabs>
        <w:tab w:val="clear" w:pos="9072"/>
        <w:tab w:val="center" w:pos="10149"/>
      </w:tabs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"dd.MM.yyyy"  \* MERGEFORMAT </w:instrText>
    </w:r>
    <w:r>
      <w:rPr>
        <w:sz w:val="16"/>
        <w:szCs w:val="16"/>
      </w:rPr>
      <w:fldChar w:fldCharType="separate"/>
    </w:r>
    <w:r w:rsidR="008E3094">
      <w:rPr>
        <w:noProof/>
        <w:sz w:val="16"/>
        <w:szCs w:val="16"/>
      </w:rPr>
      <w:t>20.11.2017</w:t>
    </w:r>
    <w:r>
      <w:rPr>
        <w:sz w:val="16"/>
        <w:szCs w:val="16"/>
      </w:rPr>
      <w:fldChar w:fldCharType="end"/>
    </w:r>
    <w:r w:rsidRPr="001C0739"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8E3094">
      <w:rPr>
        <w:noProof/>
        <w:sz w:val="16"/>
        <w:szCs w:val="16"/>
      </w:rPr>
      <w:t>27.+28.11.2017_Aufgabe Aluteil v02</w:t>
    </w:r>
    <w:r>
      <w:rPr>
        <w:sz w:val="16"/>
        <w:szCs w:val="16"/>
      </w:rPr>
      <w:fldChar w:fldCharType="end"/>
    </w:r>
    <w:r w:rsidRPr="001C0739"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167AA5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167AA5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E0AA6" w14:textId="77777777" w:rsidR="002F3024" w:rsidRDefault="002F3024" w:rsidP="00152AB1">
      <w:r>
        <w:separator/>
      </w:r>
    </w:p>
  </w:footnote>
  <w:footnote w:type="continuationSeparator" w:id="0">
    <w:p w14:paraId="4E2F2A6C" w14:textId="77777777" w:rsidR="002F3024" w:rsidRDefault="002F3024" w:rsidP="00152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009ED6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30"/>
      <w:gridCol w:w="3315"/>
    </w:tblGrid>
    <w:tr w:rsidR="00553777" w:rsidRPr="000E031B" w14:paraId="0FBD746F" w14:textId="77777777" w:rsidTr="008E3094">
      <w:trPr>
        <w:trHeight w:val="822"/>
      </w:trPr>
      <w:tc>
        <w:tcPr>
          <w:tcW w:w="7030" w:type="dxa"/>
        </w:tcPr>
        <w:sdt>
          <w:sdtPr>
            <w:tag w:val="txtTitleHeader"/>
            <w:id w:val="343830436"/>
            <w:dataBinding w:xpath="/root[1]/Title[1]" w:storeItemID="{1188D3ED-C9C7-4CB2-93CF-B8752C9175C1}"/>
            <w:text w:multiLine="1"/>
          </w:sdtPr>
          <w:sdtEndPr/>
          <w:sdtContent>
            <w:p w14:paraId="4D5ABA79" w14:textId="77777777" w:rsidR="00553777" w:rsidRPr="003D2086" w:rsidRDefault="00553777" w:rsidP="00644A65">
              <w:pPr>
                <w:pStyle w:val="Titel"/>
                <w:rPr>
                  <w:sz w:val="2"/>
                  <w:lang w:val="en-US"/>
                </w:rPr>
              </w:pPr>
              <w:r>
                <w:t>MINT</w:t>
              </w:r>
            </w:p>
          </w:sdtContent>
        </w:sdt>
      </w:tc>
      <w:tc>
        <w:tcPr>
          <w:tcW w:w="3299" w:type="dxa"/>
          <w:noWrap/>
          <w:tcMar>
            <w:right w:w="0" w:type="dxa"/>
          </w:tcMar>
        </w:tcPr>
        <w:p w14:paraId="2CB0A52D" w14:textId="77777777" w:rsidR="00553777" w:rsidRPr="00330752" w:rsidRDefault="00553777" w:rsidP="00B7057E">
          <w:pPr>
            <w:tabs>
              <w:tab w:val="left" w:pos="4157"/>
            </w:tabs>
            <w:jc w:val="right"/>
            <w:rPr>
              <w:rFonts w:eastAsiaTheme="majorEastAsia" w:cstheme="majorBidi"/>
              <w:bCs/>
              <w:sz w:val="2"/>
              <w:szCs w:val="2"/>
            </w:rPr>
          </w:pPr>
          <w:r>
            <w:rPr>
              <w:rFonts w:eastAsiaTheme="majorEastAsia" w:cstheme="majorBidi"/>
              <w:bCs/>
              <w:noProof/>
              <w:sz w:val="2"/>
              <w:szCs w:val="2"/>
              <w:lang w:eastAsia="de-CH"/>
            </w:rPr>
            <w:drawing>
              <wp:inline distT="0" distB="0" distL="0" distR="0" wp14:anchorId="0D4E42E5" wp14:editId="0E68F66E">
                <wp:extent cx="1561429" cy="227856"/>
                <wp:effectExtent l="0" t="0" r="1270" b="127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_logo_pos_RGB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678" cy="227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288BEE" w14:textId="77777777" w:rsidR="00553777" w:rsidRPr="00A236EB" w:rsidRDefault="00553777">
    <w:pPr>
      <w:pStyle w:val="Kopfzeile"/>
      <w:rPr>
        <w:b/>
        <w:sz w:val="2"/>
        <w:szCs w:val="2"/>
      </w:rPr>
    </w:pPr>
    <w:r>
      <w:rPr>
        <w:noProof/>
        <w:sz w:val="16"/>
        <w:szCs w:val="16"/>
        <w:lang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C28604" wp14:editId="209C402A">
              <wp:simplePos x="0" y="0"/>
              <wp:positionH relativeFrom="column">
                <wp:posOffset>-13970</wp:posOffset>
              </wp:positionH>
              <wp:positionV relativeFrom="paragraph">
                <wp:posOffset>9336405</wp:posOffset>
              </wp:positionV>
              <wp:extent cx="6638925" cy="10160"/>
              <wp:effectExtent l="0" t="0" r="9525" b="2794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101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9ED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9A66F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735.15pt" to="521.65pt,7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" strokecolor="#009ed6" strokeweight="1pt"/>
          </w:pict>
        </mc:Fallback>
      </mc:AlternateContent>
    </w:r>
    <w:r>
      <w:rPr>
        <w:noProof/>
        <w:sz w:val="2"/>
        <w:szCs w:val="2"/>
        <w:lang w:eastAsia="de-CH"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255656B6" wp14:editId="7C495A95">
              <wp:simplePos x="0" y="0"/>
              <wp:positionH relativeFrom="page">
                <wp:posOffset>715645</wp:posOffset>
              </wp:positionH>
              <wp:positionV relativeFrom="page">
                <wp:posOffset>367030</wp:posOffset>
              </wp:positionV>
              <wp:extent cx="6440170" cy="719455"/>
              <wp:effectExtent l="0" t="0" r="0" b="4445"/>
              <wp:wrapSquare wrapText="bothSides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0170" cy="719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0000" tIns="9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8E1B42" id="Rectangle 1" o:spid="_x0000_s1026" style="position:absolute;margin-left:56.35pt;margin-top:28.9pt;width:507.1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" o:allowincell="f" filled="f" stroked="f">
              <v:textbox inset="2.5mm,2.5mm,0,0"/>
              <w10:wrap type="square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882F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A33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884D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4C37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56D4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2A6A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8015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FCB0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E8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DA5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B723F"/>
    <w:multiLevelType w:val="multilevel"/>
    <w:tmpl w:val="DE38CEC6"/>
    <w:numStyleLink w:val="ListBullets"/>
  </w:abstractNum>
  <w:abstractNum w:abstractNumId="11" w15:restartNumberingAfterBreak="0">
    <w:nsid w:val="06DC505A"/>
    <w:multiLevelType w:val="hybridMultilevel"/>
    <w:tmpl w:val="A750491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074FCF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B01E0A44">
      <w:start w:val="1"/>
      <w:numFmt w:val="bullet"/>
      <w:lvlText w:val="̵"/>
      <w:lvlJc w:val="left"/>
      <w:pPr>
        <w:ind w:left="2160" w:hanging="360"/>
      </w:pPr>
      <w:rPr>
        <w:rFonts w:ascii="Courier New" w:hAnsi="Courier New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8664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00B2984"/>
    <w:multiLevelType w:val="multilevel"/>
    <w:tmpl w:val="DE38CEC6"/>
    <w:numStyleLink w:val="ListBullets"/>
  </w:abstractNum>
  <w:abstractNum w:abstractNumId="14" w15:restartNumberingAfterBreak="0">
    <w:nsid w:val="13222831"/>
    <w:multiLevelType w:val="hybridMultilevel"/>
    <w:tmpl w:val="48DEC77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074FCF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315BB"/>
    <w:multiLevelType w:val="hybridMultilevel"/>
    <w:tmpl w:val="CD5029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6A627B"/>
    <w:multiLevelType w:val="hybridMultilevel"/>
    <w:tmpl w:val="B65CA0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233C"/>
    <w:multiLevelType w:val="hybridMultilevel"/>
    <w:tmpl w:val="F3442C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46805"/>
    <w:multiLevelType w:val="multilevel"/>
    <w:tmpl w:val="DE38CEC6"/>
    <w:styleLink w:val="ListBullets"/>
    <w:lvl w:ilvl="0">
      <w:start w:val="1"/>
      <w:numFmt w:val="bullet"/>
      <w:pStyle w:val="Aufzhlungszeichen"/>
      <w:lvlText w:val=""/>
      <w:lvlJc w:val="left"/>
      <w:pPr>
        <w:ind w:left="357" w:hanging="357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̶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Aufzhlungszeichen3"/>
      <w:lvlText w:val="­"/>
      <w:lvlJc w:val="left"/>
      <w:pPr>
        <w:ind w:left="1071" w:hanging="357"/>
      </w:pPr>
      <w:rPr>
        <w:rFonts w:ascii="Courier New" w:hAnsi="Courier New" w:hint="default"/>
      </w:rPr>
    </w:lvl>
    <w:lvl w:ilvl="3">
      <w:start w:val="1"/>
      <w:numFmt w:val="bullet"/>
      <w:pStyle w:val="Aufzhlungszeichen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Aufzhlungszeichen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9" w15:restartNumberingAfterBreak="0">
    <w:nsid w:val="338F3C88"/>
    <w:multiLevelType w:val="multilevel"/>
    <w:tmpl w:val="CD5029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C5E5B"/>
    <w:multiLevelType w:val="multilevel"/>
    <w:tmpl w:val="8D4ABAD8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­"/>
      <w:lvlJc w:val="left"/>
      <w:pPr>
        <w:ind w:left="737" w:hanging="374"/>
      </w:pPr>
      <w:rPr>
        <w:rFonts w:ascii="Courier New" w:hAnsi="Courier New" w:hint="default"/>
      </w:rPr>
    </w:lvl>
    <w:lvl w:ilvl="2">
      <w:start w:val="1"/>
      <w:numFmt w:val="bullet"/>
      <w:lvlText w:val="̵"/>
      <w:lvlJc w:val="left"/>
      <w:pPr>
        <w:ind w:left="1191" w:hanging="465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446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28" w:hanging="47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7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608" w:hanging="43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98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345" w:hanging="441"/>
      </w:pPr>
      <w:rPr>
        <w:rFonts w:ascii="Wingdings" w:hAnsi="Wingdings" w:hint="default"/>
      </w:rPr>
    </w:lvl>
  </w:abstractNum>
  <w:abstractNum w:abstractNumId="21" w15:restartNumberingAfterBreak="0">
    <w:nsid w:val="54504A01"/>
    <w:multiLevelType w:val="multilevel"/>
    <w:tmpl w:val="DE38CEC6"/>
    <w:numStyleLink w:val="ListBullets"/>
  </w:abstractNum>
  <w:abstractNum w:abstractNumId="22" w15:restartNumberingAfterBreak="0">
    <w:nsid w:val="64BD6902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95234CC"/>
    <w:multiLevelType w:val="hybridMultilevel"/>
    <w:tmpl w:val="88324D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73169"/>
    <w:multiLevelType w:val="hybridMultilevel"/>
    <w:tmpl w:val="6B201AE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6836C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E6837E5"/>
    <w:multiLevelType w:val="hybridMultilevel"/>
    <w:tmpl w:val="213E967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4"/>
  </w:num>
  <w:num w:numId="4">
    <w:abstractNumId w:val="11"/>
  </w:num>
  <w:num w:numId="5">
    <w:abstractNumId w:val="20"/>
  </w:num>
  <w:num w:numId="6">
    <w:abstractNumId w:val="15"/>
  </w:num>
  <w:num w:numId="7">
    <w:abstractNumId w:val="19"/>
  </w:num>
  <w:num w:numId="8">
    <w:abstractNumId w:val="18"/>
  </w:num>
  <w:num w:numId="9">
    <w:abstractNumId w:val="21"/>
  </w:num>
  <w:num w:numId="10">
    <w:abstractNumId w:val="2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2"/>
  </w:num>
  <w:num w:numId="23">
    <w:abstractNumId w:val="12"/>
  </w:num>
  <w:num w:numId="24">
    <w:abstractNumId w:val="13"/>
  </w:num>
  <w:num w:numId="25">
    <w:abstractNumId w:val="17"/>
  </w:num>
  <w:num w:numId="26">
    <w:abstractNumId w:val="2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B1"/>
    <w:rsid w:val="00021535"/>
    <w:rsid w:val="00042B88"/>
    <w:rsid w:val="00047BCF"/>
    <w:rsid w:val="0005323B"/>
    <w:rsid w:val="00070EAE"/>
    <w:rsid w:val="000B661D"/>
    <w:rsid w:val="000E031B"/>
    <w:rsid w:val="000F6DA0"/>
    <w:rsid w:val="000F7B6F"/>
    <w:rsid w:val="00127009"/>
    <w:rsid w:val="00152AB1"/>
    <w:rsid w:val="00157ECD"/>
    <w:rsid w:val="001636BA"/>
    <w:rsid w:val="00167AA5"/>
    <w:rsid w:val="001A7B73"/>
    <w:rsid w:val="001B18C9"/>
    <w:rsid w:val="001C0739"/>
    <w:rsid w:val="001C3999"/>
    <w:rsid w:val="001E4F4A"/>
    <w:rsid w:val="001E6298"/>
    <w:rsid w:val="001F4F15"/>
    <w:rsid w:val="001F66D7"/>
    <w:rsid w:val="00205E93"/>
    <w:rsid w:val="00227D74"/>
    <w:rsid w:val="00257CDC"/>
    <w:rsid w:val="00274F7C"/>
    <w:rsid w:val="0028436F"/>
    <w:rsid w:val="00287625"/>
    <w:rsid w:val="002C14B3"/>
    <w:rsid w:val="002E4C55"/>
    <w:rsid w:val="002E73C7"/>
    <w:rsid w:val="002F3024"/>
    <w:rsid w:val="00305774"/>
    <w:rsid w:val="0032258E"/>
    <w:rsid w:val="00330752"/>
    <w:rsid w:val="003456FF"/>
    <w:rsid w:val="003506D8"/>
    <w:rsid w:val="00354AA2"/>
    <w:rsid w:val="00356D55"/>
    <w:rsid w:val="00376F94"/>
    <w:rsid w:val="00377E93"/>
    <w:rsid w:val="00380E17"/>
    <w:rsid w:val="003A2E39"/>
    <w:rsid w:val="003D2086"/>
    <w:rsid w:val="003D726B"/>
    <w:rsid w:val="003E7222"/>
    <w:rsid w:val="00412D3E"/>
    <w:rsid w:val="004356CC"/>
    <w:rsid w:val="00465EFD"/>
    <w:rsid w:val="004B0E44"/>
    <w:rsid w:val="004D3179"/>
    <w:rsid w:val="004E2FA9"/>
    <w:rsid w:val="00502A8B"/>
    <w:rsid w:val="00503282"/>
    <w:rsid w:val="005152E8"/>
    <w:rsid w:val="00515C5F"/>
    <w:rsid w:val="0052185A"/>
    <w:rsid w:val="00531A1C"/>
    <w:rsid w:val="00553777"/>
    <w:rsid w:val="00561AE9"/>
    <w:rsid w:val="005639E8"/>
    <w:rsid w:val="0056455E"/>
    <w:rsid w:val="00590543"/>
    <w:rsid w:val="00595D4F"/>
    <w:rsid w:val="00605CCB"/>
    <w:rsid w:val="00625818"/>
    <w:rsid w:val="00644A65"/>
    <w:rsid w:val="006843FE"/>
    <w:rsid w:val="00697093"/>
    <w:rsid w:val="006B1B43"/>
    <w:rsid w:val="006D1FCF"/>
    <w:rsid w:val="006D2C7B"/>
    <w:rsid w:val="006E0BF1"/>
    <w:rsid w:val="00700784"/>
    <w:rsid w:val="007045B3"/>
    <w:rsid w:val="00711C12"/>
    <w:rsid w:val="00740AAC"/>
    <w:rsid w:val="00761329"/>
    <w:rsid w:val="00773892"/>
    <w:rsid w:val="0077511E"/>
    <w:rsid w:val="00775358"/>
    <w:rsid w:val="00781958"/>
    <w:rsid w:val="00785F26"/>
    <w:rsid w:val="00792A42"/>
    <w:rsid w:val="007A6C43"/>
    <w:rsid w:val="007D41FC"/>
    <w:rsid w:val="007E25AA"/>
    <w:rsid w:val="007E3D6C"/>
    <w:rsid w:val="007F4A3B"/>
    <w:rsid w:val="00806E46"/>
    <w:rsid w:val="008254BC"/>
    <w:rsid w:val="008406EB"/>
    <w:rsid w:val="00842465"/>
    <w:rsid w:val="0086641D"/>
    <w:rsid w:val="008704EF"/>
    <w:rsid w:val="00877A0F"/>
    <w:rsid w:val="008A429C"/>
    <w:rsid w:val="008A7C32"/>
    <w:rsid w:val="008E3094"/>
    <w:rsid w:val="008F3639"/>
    <w:rsid w:val="00910AA7"/>
    <w:rsid w:val="00924173"/>
    <w:rsid w:val="00933D4F"/>
    <w:rsid w:val="00947AA1"/>
    <w:rsid w:val="00961789"/>
    <w:rsid w:val="00962B86"/>
    <w:rsid w:val="009D7BE4"/>
    <w:rsid w:val="009E4671"/>
    <w:rsid w:val="009E69C5"/>
    <w:rsid w:val="00A1021E"/>
    <w:rsid w:val="00A14703"/>
    <w:rsid w:val="00A236EB"/>
    <w:rsid w:val="00A35F7D"/>
    <w:rsid w:val="00A4737D"/>
    <w:rsid w:val="00A63756"/>
    <w:rsid w:val="00A92155"/>
    <w:rsid w:val="00AA7EC6"/>
    <w:rsid w:val="00AB5547"/>
    <w:rsid w:val="00AC29EA"/>
    <w:rsid w:val="00AE27EC"/>
    <w:rsid w:val="00AE31C3"/>
    <w:rsid w:val="00AE5B5B"/>
    <w:rsid w:val="00AF75A7"/>
    <w:rsid w:val="00B068BC"/>
    <w:rsid w:val="00B32F80"/>
    <w:rsid w:val="00B4123E"/>
    <w:rsid w:val="00B51901"/>
    <w:rsid w:val="00B63AC6"/>
    <w:rsid w:val="00B7057E"/>
    <w:rsid w:val="00B73A3D"/>
    <w:rsid w:val="00B80605"/>
    <w:rsid w:val="00B81490"/>
    <w:rsid w:val="00BA4D8D"/>
    <w:rsid w:val="00BA5FF1"/>
    <w:rsid w:val="00BB13EC"/>
    <w:rsid w:val="00BB185B"/>
    <w:rsid w:val="00BD2076"/>
    <w:rsid w:val="00BF672A"/>
    <w:rsid w:val="00C02655"/>
    <w:rsid w:val="00C060EC"/>
    <w:rsid w:val="00C32EC0"/>
    <w:rsid w:val="00C33793"/>
    <w:rsid w:val="00C4011E"/>
    <w:rsid w:val="00C6299D"/>
    <w:rsid w:val="00CB212B"/>
    <w:rsid w:val="00CB398E"/>
    <w:rsid w:val="00CB3B1E"/>
    <w:rsid w:val="00CD35E2"/>
    <w:rsid w:val="00CE10A8"/>
    <w:rsid w:val="00CE7D6B"/>
    <w:rsid w:val="00D03902"/>
    <w:rsid w:val="00D136CB"/>
    <w:rsid w:val="00D24E11"/>
    <w:rsid w:val="00D24F48"/>
    <w:rsid w:val="00D432DC"/>
    <w:rsid w:val="00D44E91"/>
    <w:rsid w:val="00D57057"/>
    <w:rsid w:val="00D87A05"/>
    <w:rsid w:val="00D91823"/>
    <w:rsid w:val="00DA5EAB"/>
    <w:rsid w:val="00DB7063"/>
    <w:rsid w:val="00DE6263"/>
    <w:rsid w:val="00DF28C0"/>
    <w:rsid w:val="00DF641D"/>
    <w:rsid w:val="00E0571D"/>
    <w:rsid w:val="00E05E3D"/>
    <w:rsid w:val="00E7026F"/>
    <w:rsid w:val="00E80175"/>
    <w:rsid w:val="00E86385"/>
    <w:rsid w:val="00E92F30"/>
    <w:rsid w:val="00EA3F70"/>
    <w:rsid w:val="00EB3149"/>
    <w:rsid w:val="00EB7E5C"/>
    <w:rsid w:val="00F2552A"/>
    <w:rsid w:val="00F42609"/>
    <w:rsid w:val="00F557AA"/>
    <w:rsid w:val="00F6026C"/>
    <w:rsid w:val="00F66AA3"/>
    <w:rsid w:val="00F6761E"/>
    <w:rsid w:val="00F70EB1"/>
    <w:rsid w:val="00FA14A0"/>
    <w:rsid w:val="00FA422D"/>
    <w:rsid w:val="00FA5D16"/>
    <w:rsid w:val="00FA7D3E"/>
    <w:rsid w:val="00FB5CC8"/>
    <w:rsid w:val="00FB7A34"/>
    <w:rsid w:val="00FD192B"/>
    <w:rsid w:val="00FD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F2FDA4"/>
  <w15:docId w15:val="{9BEB860A-A85B-418A-A1E3-9DFA98B5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3B1E"/>
    <w:pPr>
      <w:spacing w:after="0" w:line="240" w:lineRule="auto"/>
    </w:pPr>
    <w:rPr>
      <w:rFonts w:ascii="Verdana" w:hAnsi="Verdan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726B"/>
    <w:pPr>
      <w:keepNext/>
      <w:keepLines/>
      <w:spacing w:before="480"/>
      <w:outlineLvl w:val="0"/>
    </w:pPr>
    <w:rPr>
      <w:rFonts w:eastAsiaTheme="majorEastAsia" w:cstheme="majorBidi"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11C12"/>
    <w:pPr>
      <w:spacing w:after="284"/>
      <w:outlineLvl w:val="1"/>
    </w:pPr>
    <w:rPr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947A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947A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52A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2AB1"/>
    <w:rPr>
      <w:rFonts w:ascii="Gudea" w:hAnsi="Gudea"/>
    </w:rPr>
  </w:style>
  <w:style w:type="paragraph" w:styleId="Fuzeile">
    <w:name w:val="footer"/>
    <w:basedOn w:val="Standard"/>
    <w:link w:val="FuzeileZchn"/>
    <w:uiPriority w:val="99"/>
    <w:unhideWhenUsed/>
    <w:rsid w:val="00152A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2AB1"/>
    <w:rPr>
      <w:rFonts w:ascii="Gudea" w:hAnsi="Gudea"/>
    </w:rPr>
  </w:style>
  <w:style w:type="character" w:styleId="Platzhaltertext">
    <w:name w:val="Placeholder Text"/>
    <w:basedOn w:val="Absatz-Standardschriftart"/>
    <w:uiPriority w:val="99"/>
    <w:semiHidden/>
    <w:rsid w:val="00F557AA"/>
    <w:rPr>
      <w:vanish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2A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2AB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26B"/>
    <w:rPr>
      <w:rFonts w:ascii="Verdana" w:eastAsiaTheme="majorEastAsia" w:hAnsi="Verdana" w:cstheme="majorBidi"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1C12"/>
    <w:rPr>
      <w:rFonts w:ascii="Verdana" w:hAnsi="Verdana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92155"/>
    <w:rPr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A92155"/>
    <w:rPr>
      <w:rFonts w:ascii="Verdana" w:hAnsi="Verdana"/>
      <w:sz w:val="36"/>
      <w:szCs w:val="3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F70"/>
    <w:pPr>
      <w:numPr>
        <w:ilvl w:val="1"/>
      </w:numPr>
      <w:spacing w:after="240"/>
    </w:pPr>
    <w:rPr>
      <w:rFonts w:eastAsiaTheme="majorEastAsia" w:cstheme="majorBidi"/>
      <w:iCs/>
      <w:spacing w:val="15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F70"/>
    <w:rPr>
      <w:rFonts w:ascii="Verdana" w:eastAsiaTheme="majorEastAsia" w:hAnsi="Verdana" w:cstheme="majorBidi"/>
      <w:iCs/>
      <w:spacing w:val="15"/>
      <w:sz w:val="28"/>
      <w:szCs w:val="24"/>
    </w:rPr>
  </w:style>
  <w:style w:type="paragraph" w:styleId="Listenabsatz">
    <w:name w:val="List Paragraph"/>
    <w:basedOn w:val="Standard"/>
    <w:uiPriority w:val="34"/>
    <w:rsid w:val="00B73A3D"/>
    <w:pPr>
      <w:ind w:left="720"/>
      <w:contextualSpacing/>
    </w:pPr>
  </w:style>
  <w:style w:type="numbering" w:customStyle="1" w:styleId="ListBullets">
    <w:name w:val="ListBullets"/>
    <w:uiPriority w:val="99"/>
    <w:rsid w:val="00D91823"/>
    <w:pPr>
      <w:numPr>
        <w:numId w:val="8"/>
      </w:numPr>
    </w:pPr>
  </w:style>
  <w:style w:type="paragraph" w:styleId="Aufzhlungszeichen">
    <w:name w:val="List Bullet"/>
    <w:basedOn w:val="Standard"/>
    <w:uiPriority w:val="99"/>
    <w:unhideWhenUsed/>
    <w:qFormat/>
    <w:rsid w:val="00D91823"/>
    <w:pPr>
      <w:numPr>
        <w:numId w:val="2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91823"/>
    <w:pPr>
      <w:numPr>
        <w:ilvl w:val="1"/>
        <w:numId w:val="2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91823"/>
    <w:pPr>
      <w:numPr>
        <w:ilvl w:val="2"/>
        <w:numId w:val="24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91823"/>
    <w:pPr>
      <w:numPr>
        <w:ilvl w:val="3"/>
        <w:numId w:val="2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91823"/>
    <w:pPr>
      <w:numPr>
        <w:ilvl w:val="4"/>
        <w:numId w:val="24"/>
      </w:numPr>
      <w:contextualSpacing/>
    </w:pPr>
  </w:style>
  <w:style w:type="table" w:styleId="Tabellenraster">
    <w:name w:val="Table Grid"/>
    <w:basedOn w:val="NormaleTabelle"/>
    <w:uiPriority w:val="59"/>
    <w:rsid w:val="007F4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umannSprings">
    <w:name w:val="BaumannSprings"/>
    <w:basedOn w:val="NormaleTabelle"/>
    <w:uiPriority w:val="99"/>
    <w:rsid w:val="00CD35E2"/>
    <w:pPr>
      <w:spacing w:after="0" w:line="240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</w:tblStylePr>
    <w:tblStylePr w:type="firstCol">
      <w:rPr>
        <w:b/>
      </w:rPr>
    </w:tblStylePr>
  </w:style>
  <w:style w:type="character" w:styleId="IntensiveHervorhebung">
    <w:name w:val="Intense Emphasis"/>
    <w:basedOn w:val="Absatz-Standardschriftart"/>
    <w:uiPriority w:val="21"/>
    <w:rsid w:val="006D1FCF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D1FCF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D1FCF"/>
    <w:rPr>
      <w:rFonts w:ascii="Verdana" w:hAnsi="Verdana"/>
      <w:b/>
      <w:bCs/>
      <w:i/>
      <w:iCs/>
      <w:sz w:val="20"/>
    </w:rPr>
  </w:style>
  <w:style w:type="character" w:styleId="SchwacherVerweis">
    <w:name w:val="Subtle Reference"/>
    <w:basedOn w:val="Absatz-Standardschriftart"/>
    <w:uiPriority w:val="31"/>
    <w:rsid w:val="006D1FCF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6D1FCF"/>
    <w:rPr>
      <w:b/>
      <w:bCs/>
      <w:smallCaps/>
      <w:color w:val="auto"/>
      <w:spacing w:val="5"/>
      <w:u w:val="single"/>
    </w:rPr>
  </w:style>
  <w:style w:type="paragraph" w:styleId="KeinLeerraum">
    <w:name w:val="No Spacing"/>
    <w:link w:val="KeinLeerraumZchn"/>
    <w:uiPriority w:val="1"/>
    <w:qFormat/>
    <w:rsid w:val="00330752"/>
    <w:pPr>
      <w:spacing w:after="0" w:line="240" w:lineRule="auto"/>
    </w:pPr>
    <w:rPr>
      <w:rFonts w:ascii="Verdana" w:hAnsi="Verdana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47AA1"/>
    <w:rPr>
      <w:rFonts w:asciiTheme="majorHAnsi" w:eastAsiaTheme="majorEastAsia" w:hAnsiTheme="majorHAnsi" w:cstheme="majorBidi"/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7AA1"/>
    <w:rPr>
      <w:rFonts w:asciiTheme="majorHAnsi" w:eastAsiaTheme="majorEastAsia" w:hAnsiTheme="majorHAnsi" w:cstheme="majorBidi"/>
      <w:b/>
      <w:bCs/>
      <w:i/>
      <w:iCs/>
      <w:sz w:val="20"/>
    </w:rPr>
  </w:style>
  <w:style w:type="table" w:styleId="HelleSchattierung">
    <w:name w:val="Light Shading"/>
    <w:basedOn w:val="NormaleTabelle"/>
    <w:uiPriority w:val="60"/>
    <w:rsid w:val="00EB31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semiHidden/>
    <w:unhideWhenUsed/>
    <w:rsid w:val="009E467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65EFD"/>
    <w:rPr>
      <w:rFonts w:ascii="Verdana" w:hAnsi="Verdana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1B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1B43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1B43"/>
    <w:rPr>
      <w:rFonts w:ascii="Verdana" w:hAnsi="Verdan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1B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1B43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BAUMANN">
  <a:themeElements>
    <a:clrScheme name="Akzent 7">
      <a:dk1>
        <a:srgbClr val="000000"/>
      </a:dk1>
      <a:lt1>
        <a:srgbClr val="FFFFFF"/>
      </a:lt1>
      <a:dk2>
        <a:srgbClr val="757575"/>
      </a:dk2>
      <a:lt2>
        <a:srgbClr val="EBF0F0"/>
      </a:lt2>
      <a:accent1>
        <a:srgbClr val="CAEAF9"/>
      </a:accent1>
      <a:accent2>
        <a:srgbClr val="99D8EF"/>
      </a:accent2>
      <a:accent3>
        <a:srgbClr val="009ED6"/>
      </a:accent3>
      <a:accent4>
        <a:srgbClr val="006EA0"/>
      </a:accent4>
      <a:accent5>
        <a:srgbClr val="A38440"/>
      </a:accent5>
      <a:accent6>
        <a:srgbClr val="DBCAB0"/>
      </a:accent6>
      <a:hlink>
        <a:srgbClr val="009ED6"/>
      </a:hlink>
      <a:folHlink>
        <a:srgbClr val="99D8EF"/>
      </a:folHlink>
    </a:clrScheme>
    <a:fontScheme name="Benutzerdefiniert 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</a:spPr>
      <a:bodyPr lIns="90000" tIns="90000" rIns="0" bIns="0" rtlCol="0" anchor="t"/>
      <a:lstStyle>
        <a:defPPr fontAlgn="ctr">
          <a:defRPr sz="1300" b="1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>
          <a:solidFill>
            <a:schemeClr val="accent3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/>
      <a:bodyPr lIns="0" tIns="0" rIns="0" bIns="0">
        <a:spAutoFit/>
      </a:bodyPr>
      <a:lstStyle>
        <a:defPPr>
          <a:defRPr sz="1400" b="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>MINT</Title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188D3ED-C9C7-4CB2-93CF-B8752C9175C1}">
  <ds:schemaRefs/>
</ds:datastoreItem>
</file>

<file path=customXml/itemProps2.xml><?xml version="1.0" encoding="utf-8"?>
<ds:datastoreItem xmlns:ds="http://schemas.openxmlformats.org/officeDocument/2006/customXml" ds:itemID="{AFD82257-3BB3-479A-9D64-A0013B59C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4B9E86B0</Template>
  <TotalTime>0</TotalTime>
  <Pages>6</Pages>
  <Words>283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Baumann Springs Ltd.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Juerg Waldenmeyer</dc:creator>
  <cp:keywords>Version 5.1</cp:keywords>
  <cp:lastModifiedBy>De Toffol Christina PHSG</cp:lastModifiedBy>
  <cp:revision>9</cp:revision>
  <cp:lastPrinted>2017-11-30T17:32:00Z</cp:lastPrinted>
  <dcterms:created xsi:type="dcterms:W3CDTF">2017-11-20T11:01:00Z</dcterms:created>
  <dcterms:modified xsi:type="dcterms:W3CDTF">2017-11-30T17:34:00Z</dcterms:modified>
</cp:coreProperties>
</file>